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69034" w14:textId="77777777" w:rsidR="00793340" w:rsidRPr="006E2BEF" w:rsidRDefault="00B86644" w:rsidP="00034F67">
      <w:pPr>
        <w:pStyle w:val="Title"/>
        <w:rPr>
          <w:rStyle w:val="BookTitle"/>
          <w:rFonts w:asciiTheme="minorHAnsi" w:hAnsiTheme="minorHAnsi" w:cstheme="minorHAnsi"/>
          <w:sz w:val="36"/>
          <w:szCs w:val="36"/>
        </w:rPr>
      </w:pPr>
      <w:r w:rsidRPr="006E2BEF">
        <w:rPr>
          <w:rStyle w:val="BookTitle"/>
          <w:rFonts w:asciiTheme="minorHAnsi" w:hAnsiTheme="minorHAnsi" w:cstheme="minorHAnsi"/>
          <w:noProof/>
          <w:sz w:val="36"/>
          <w:szCs w:val="36"/>
          <w:lang w:eastAsia="en-ZA"/>
        </w:rPr>
        <w:drawing>
          <wp:anchor distT="0" distB="0" distL="114300" distR="114300" simplePos="0" relativeHeight="251661312" behindDoc="0" locked="0" layoutInCell="1" allowOverlap="1" wp14:anchorId="26683B16" wp14:editId="07AF8A32">
            <wp:simplePos x="0" y="0"/>
            <wp:positionH relativeFrom="column">
              <wp:posOffset>7448805</wp:posOffset>
            </wp:positionH>
            <wp:positionV relativeFrom="paragraph">
              <wp:posOffset>-923925</wp:posOffset>
            </wp:positionV>
            <wp:extent cx="2295525" cy="1623054"/>
            <wp:effectExtent l="0" t="0" r="0" b="0"/>
            <wp:wrapNone/>
            <wp:docPr id="1" name="Picture 1" descr="C:\Users\Alexis\Documents\Alexis\Alexis Grewan\PEG\PEG Committees\National\2021.22.23\Anniversary and conference 2023\PEG 30 Logo 01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xis\Documents\Alexis\Alexis Grewan\PEG\PEG Committees\National\2021.22.23\Anniversary and conference 2023\PEG 30 Logo 01 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95525" cy="1623054"/>
                    </a:xfrm>
                    <a:prstGeom prst="rect">
                      <a:avLst/>
                    </a:prstGeom>
                    <a:noFill/>
                    <a:ln>
                      <a:noFill/>
                    </a:ln>
                  </pic:spPr>
                </pic:pic>
              </a:graphicData>
            </a:graphic>
            <wp14:sizeRelH relativeFrom="page">
              <wp14:pctWidth>0</wp14:pctWidth>
            </wp14:sizeRelH>
            <wp14:sizeRelV relativeFrom="page">
              <wp14:pctHeight>0</wp14:pctHeight>
            </wp14:sizeRelV>
          </wp:anchor>
        </w:drawing>
      </w:r>
      <w:r w:rsidR="00281BB9" w:rsidRPr="006E2BEF">
        <w:rPr>
          <w:rStyle w:val="BookTitle"/>
          <w:rFonts w:asciiTheme="minorHAnsi" w:hAnsiTheme="minorHAnsi" w:cstheme="minorHAnsi"/>
          <w:sz w:val="36"/>
          <w:szCs w:val="36"/>
        </w:rPr>
        <w:t xml:space="preserve">Record of Continuing Professional Development (CPD) </w:t>
      </w:r>
    </w:p>
    <w:p w14:paraId="6F46F76D" w14:textId="027F5851" w:rsidR="00281BB9" w:rsidRPr="006E2BEF" w:rsidRDefault="00281BB9" w:rsidP="00F27ADC">
      <w:pPr>
        <w:pStyle w:val="Date"/>
        <w:rPr>
          <w:rFonts w:cstheme="minorHAnsi"/>
          <w:sz w:val="36"/>
          <w:szCs w:val="36"/>
        </w:rPr>
      </w:pPr>
      <w:r w:rsidRPr="006E2BEF">
        <w:rPr>
          <w:rFonts w:cstheme="minorHAnsi"/>
          <w:sz w:val="36"/>
          <w:szCs w:val="36"/>
        </w:rPr>
        <w:t>YEAR:</w:t>
      </w:r>
      <w:r w:rsidR="000E54F5" w:rsidRPr="006E2BEF">
        <w:rPr>
          <w:rFonts w:cstheme="minorHAnsi"/>
          <w:sz w:val="36"/>
          <w:szCs w:val="36"/>
        </w:rPr>
        <w:t xml:space="preserve"> </w:t>
      </w:r>
      <w:r w:rsidR="00C85752">
        <w:rPr>
          <w:rFonts w:cstheme="minorHAnsi"/>
          <w:sz w:val="36"/>
          <w:szCs w:val="36"/>
        </w:rPr>
        <w:t xml:space="preserve">1 March </w:t>
      </w:r>
      <w:r w:rsidR="000E54F5" w:rsidRPr="006E2BEF">
        <w:rPr>
          <w:rFonts w:cstheme="minorHAnsi"/>
          <w:sz w:val="36"/>
          <w:szCs w:val="36"/>
        </w:rPr>
        <w:t>202</w:t>
      </w:r>
      <w:r w:rsidR="00C85752">
        <w:rPr>
          <w:rFonts w:cstheme="minorHAnsi"/>
          <w:sz w:val="36"/>
          <w:szCs w:val="36"/>
        </w:rPr>
        <w:t xml:space="preserve">4 to 28 February </w:t>
      </w:r>
      <w:r w:rsidR="000E54F5" w:rsidRPr="006E2BEF">
        <w:rPr>
          <w:rFonts w:cstheme="minorHAnsi"/>
          <w:sz w:val="36"/>
          <w:szCs w:val="36"/>
        </w:rPr>
        <w:t>202</w:t>
      </w:r>
      <w:r w:rsidR="00C85752">
        <w:rPr>
          <w:rFonts w:cstheme="minorHAnsi"/>
          <w:sz w:val="36"/>
          <w:szCs w:val="36"/>
        </w:rPr>
        <w:t>5</w:t>
      </w:r>
    </w:p>
    <w:p w14:paraId="108EF6F4" w14:textId="77777777" w:rsidR="008A6E2F" w:rsidRPr="006E2BEF" w:rsidRDefault="008A6E2F" w:rsidP="008A6E2F">
      <w:pPr>
        <w:rPr>
          <w:sz w:val="24"/>
          <w:szCs w:val="24"/>
        </w:rPr>
      </w:pPr>
      <w:r w:rsidRPr="006E2BEF">
        <w:rPr>
          <w:sz w:val="24"/>
          <w:szCs w:val="24"/>
        </w:rPr>
        <w:t xml:space="preserve">Name: </w:t>
      </w:r>
      <w:sdt>
        <w:sdtPr>
          <w:rPr>
            <w:sz w:val="24"/>
            <w:szCs w:val="24"/>
          </w:rPr>
          <w:id w:val="913046103"/>
          <w:placeholder>
            <w:docPart w:val="6E0F49D50C824E84897A81147E0AD3CE"/>
          </w:placeholder>
          <w:showingPlcHdr/>
        </w:sdtPr>
        <w:sdtContent>
          <w:r w:rsidRPr="006E2BEF">
            <w:rPr>
              <w:rStyle w:val="PlaceholderText"/>
              <w:sz w:val="24"/>
              <w:szCs w:val="24"/>
            </w:rPr>
            <w:t>Click or tap here to enter text.</w:t>
          </w:r>
        </w:sdtContent>
      </w:sdt>
    </w:p>
    <w:p w14:paraId="57A4A6E9" w14:textId="77777777" w:rsidR="008A6E2F" w:rsidRPr="006E2BEF" w:rsidRDefault="008A6E2F" w:rsidP="008A6E2F">
      <w:pPr>
        <w:rPr>
          <w:sz w:val="24"/>
          <w:szCs w:val="24"/>
        </w:rPr>
      </w:pPr>
      <w:r w:rsidRPr="006E2BEF">
        <w:rPr>
          <w:sz w:val="24"/>
          <w:szCs w:val="24"/>
        </w:rPr>
        <w:t xml:space="preserve">PEG Membership number: </w:t>
      </w:r>
      <w:sdt>
        <w:sdtPr>
          <w:rPr>
            <w:sz w:val="24"/>
            <w:szCs w:val="24"/>
          </w:rPr>
          <w:id w:val="1606771661"/>
          <w:placeholder>
            <w:docPart w:val="3109F9B9766E46DABF268B7490D3AF15"/>
          </w:placeholder>
          <w:showingPlcHdr/>
        </w:sdtPr>
        <w:sdtContent>
          <w:r w:rsidRPr="006E2BEF">
            <w:rPr>
              <w:rStyle w:val="PlaceholderText"/>
              <w:sz w:val="24"/>
              <w:szCs w:val="24"/>
            </w:rPr>
            <w:t>Click or tap here to enter text.</w:t>
          </w:r>
        </w:sdtContent>
      </w:sdt>
    </w:p>
    <w:p w14:paraId="62A4224B" w14:textId="77777777" w:rsidR="00FB004E" w:rsidRDefault="00B63245" w:rsidP="008A6E2F">
      <w:r w:rsidRPr="00B63245">
        <w:rPr>
          <w:rFonts w:ascii="Times New Roman" w:eastAsia="Times New Roman" w:hAnsi="Times New Roman" w:cs="Times New Roman"/>
          <w:noProof/>
          <w:sz w:val="24"/>
          <w:szCs w:val="24"/>
          <w:lang w:eastAsia="en-ZA"/>
        </w:rPr>
        <mc:AlternateContent>
          <mc:Choice Requires="wps">
            <w:drawing>
              <wp:anchor distT="45720" distB="45720" distL="114300" distR="114300" simplePos="0" relativeHeight="251659264" behindDoc="0" locked="0" layoutInCell="1" allowOverlap="1" wp14:anchorId="7455536A" wp14:editId="06F56839">
                <wp:simplePos x="0" y="0"/>
                <wp:positionH relativeFrom="column">
                  <wp:posOffset>15875</wp:posOffset>
                </wp:positionH>
                <wp:positionV relativeFrom="paragraph">
                  <wp:posOffset>257810</wp:posOffset>
                </wp:positionV>
                <wp:extent cx="8848725" cy="1790700"/>
                <wp:effectExtent l="0" t="0" r="28575" b="19050"/>
                <wp:wrapThrough wrapText="bothSides">
                  <wp:wrapPolygon edited="0">
                    <wp:start x="0" y="0"/>
                    <wp:lineTo x="0" y="21600"/>
                    <wp:lineTo x="21623" y="21600"/>
                    <wp:lineTo x="2162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8725" cy="1790700"/>
                        </a:xfrm>
                        <a:prstGeom prst="rect">
                          <a:avLst/>
                        </a:prstGeom>
                        <a:solidFill>
                          <a:srgbClr val="FFFFFF"/>
                        </a:solidFill>
                        <a:ln w="9525">
                          <a:solidFill>
                            <a:srgbClr val="000000"/>
                          </a:solidFill>
                          <a:miter lim="800000"/>
                          <a:headEnd/>
                          <a:tailEnd/>
                        </a:ln>
                      </wps:spPr>
                      <wps:txbx>
                        <w:txbxContent>
                          <w:p w14:paraId="5B79ED10" w14:textId="77777777" w:rsidR="00B63245" w:rsidRPr="006E2BEF" w:rsidRDefault="00B63245" w:rsidP="00B63245">
                            <w:pPr>
                              <w:pStyle w:val="NormalWeb"/>
                              <w:rPr>
                                <w:rFonts w:asciiTheme="minorHAnsi" w:hAnsiTheme="minorHAnsi" w:cstheme="minorHAnsi"/>
                              </w:rPr>
                            </w:pPr>
                            <w:r w:rsidRPr="006E2BEF">
                              <w:rPr>
                                <w:rFonts w:asciiTheme="minorHAnsi" w:hAnsiTheme="minorHAnsi" w:cstheme="minorHAnsi"/>
                              </w:rPr>
                              <w:t>The PEG Accreditation Scheme requires all members to attend or perform a minimum of 20 hours’ worth of CPD during a membership year, that is, from 1 March in one year to the end of February of the following year. These 20 hours of CPD must comprise:</w:t>
                            </w:r>
                          </w:p>
                          <w:p w14:paraId="6F887785" w14:textId="77777777" w:rsidR="00B63245" w:rsidRPr="006E2BEF" w:rsidRDefault="00B63245" w:rsidP="00B63245">
                            <w:pPr>
                              <w:numPr>
                                <w:ilvl w:val="0"/>
                                <w:numId w:val="6"/>
                              </w:numPr>
                              <w:spacing w:before="100" w:beforeAutospacing="1" w:after="100" w:afterAutospacing="1" w:line="240" w:lineRule="auto"/>
                              <w:rPr>
                                <w:rFonts w:eastAsia="Times New Roman" w:cstheme="minorHAnsi"/>
                                <w:sz w:val="24"/>
                                <w:szCs w:val="24"/>
                                <w:lang w:eastAsia="en-ZA"/>
                              </w:rPr>
                            </w:pPr>
                            <w:r w:rsidRPr="006E2BEF">
                              <w:rPr>
                                <w:rFonts w:eastAsia="Times New Roman" w:cstheme="minorHAnsi"/>
                                <w:sz w:val="24"/>
                                <w:szCs w:val="24"/>
                                <w:lang w:eastAsia="en-ZA"/>
                              </w:rPr>
                              <w:t>a minimum of 14 hours of participation in formal CPD, of which at least 10 hours must be part of PEG’s CPD while the other four hours (minimum) may be gained from formal professional development at other recognised institutions;</w:t>
                            </w:r>
                          </w:p>
                          <w:p w14:paraId="615E1B0E" w14:textId="77777777" w:rsidR="00B63245" w:rsidRPr="006E2BEF" w:rsidRDefault="00B63245" w:rsidP="00B63245">
                            <w:pPr>
                              <w:numPr>
                                <w:ilvl w:val="0"/>
                                <w:numId w:val="6"/>
                              </w:numPr>
                              <w:spacing w:before="100" w:beforeAutospacing="1" w:after="100" w:afterAutospacing="1" w:line="240" w:lineRule="auto"/>
                              <w:rPr>
                                <w:rFonts w:eastAsia="Times New Roman" w:cstheme="minorHAnsi"/>
                                <w:sz w:val="24"/>
                                <w:szCs w:val="24"/>
                                <w:lang w:eastAsia="en-ZA"/>
                              </w:rPr>
                            </w:pPr>
                            <w:r w:rsidRPr="006E2BEF">
                              <w:rPr>
                                <w:rFonts w:eastAsia="Times New Roman" w:cstheme="minorHAnsi"/>
                                <w:sz w:val="24"/>
                                <w:szCs w:val="24"/>
                                <w:lang w:eastAsia="en-ZA"/>
                              </w:rPr>
                              <w:t>a further six hours, which may be allocated to discretionary editing-related CPD activities, such as reading, research, the writing of relevant articles and voluntary services offered to PEG.</w:t>
                            </w:r>
                          </w:p>
                          <w:p w14:paraId="7240DE18" w14:textId="77777777" w:rsidR="00B63245" w:rsidRPr="006E2BEF" w:rsidRDefault="00B63245" w:rsidP="00B63245">
                            <w:pPr>
                              <w:spacing w:before="100" w:beforeAutospacing="1" w:after="100" w:afterAutospacing="1" w:line="240" w:lineRule="auto"/>
                              <w:rPr>
                                <w:rFonts w:eastAsia="Times New Roman" w:cstheme="minorHAnsi"/>
                                <w:sz w:val="24"/>
                                <w:szCs w:val="24"/>
                                <w:lang w:eastAsia="en-ZA"/>
                              </w:rPr>
                            </w:pPr>
                            <w:r w:rsidRPr="006E2BEF">
                              <w:rPr>
                                <w:rFonts w:eastAsia="Times New Roman" w:cstheme="minorHAnsi"/>
                                <w:b/>
                                <w:bCs/>
                                <w:color w:val="0D7B6A"/>
                                <w:sz w:val="24"/>
                                <w:szCs w:val="24"/>
                                <w:lang w:eastAsia="en-ZA"/>
                              </w:rPr>
                              <w:t>Taken together, the minima of 10 + 4 + 6 for these activities will total at least 20 hours of CPD activities per membership year.</w:t>
                            </w:r>
                          </w:p>
                          <w:p w14:paraId="3D954225" w14:textId="77777777" w:rsidR="00B63245" w:rsidRDefault="00B632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55536A" id="_x0000_t202" coordsize="21600,21600" o:spt="202" path="m,l,21600r21600,l21600,xe">
                <v:stroke joinstyle="miter"/>
                <v:path gradientshapeok="t" o:connecttype="rect"/>
              </v:shapetype>
              <v:shape id="Text Box 2" o:spid="_x0000_s1026" type="#_x0000_t202" style="position:absolute;margin-left:1.25pt;margin-top:20.3pt;width:696.75pt;height:14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">
                <v:textbox>
                  <w:txbxContent>
                    <w:p w14:paraId="5B79ED10" w14:textId="77777777" w:rsidR="00B63245" w:rsidRPr="006E2BEF" w:rsidRDefault="00B63245" w:rsidP="00B63245">
                      <w:pPr>
                        <w:pStyle w:val="NormalWeb"/>
                        <w:rPr>
                          <w:rFonts w:asciiTheme="minorHAnsi" w:hAnsiTheme="minorHAnsi" w:cstheme="minorHAnsi"/>
                        </w:rPr>
                      </w:pPr>
                      <w:r w:rsidRPr="006E2BEF">
                        <w:rPr>
                          <w:rFonts w:asciiTheme="minorHAnsi" w:hAnsiTheme="minorHAnsi" w:cstheme="minorHAnsi"/>
                        </w:rPr>
                        <w:t>The PEG Accreditation Scheme requires all members to attend or perform a minimum of 20 hours’ worth of CPD during a membership year, that is, from 1 March in one year to the end of February of the following year. These 20 hours of CPD must comprise:</w:t>
                      </w:r>
                    </w:p>
                    <w:p w14:paraId="6F887785" w14:textId="77777777" w:rsidR="00B63245" w:rsidRPr="006E2BEF" w:rsidRDefault="00B63245" w:rsidP="00B63245">
                      <w:pPr>
                        <w:numPr>
                          <w:ilvl w:val="0"/>
                          <w:numId w:val="6"/>
                        </w:numPr>
                        <w:spacing w:before="100" w:beforeAutospacing="1" w:after="100" w:afterAutospacing="1" w:line="240" w:lineRule="auto"/>
                        <w:rPr>
                          <w:rFonts w:eastAsia="Times New Roman" w:cstheme="minorHAnsi"/>
                          <w:sz w:val="24"/>
                          <w:szCs w:val="24"/>
                          <w:lang w:eastAsia="en-ZA"/>
                        </w:rPr>
                      </w:pPr>
                      <w:r w:rsidRPr="006E2BEF">
                        <w:rPr>
                          <w:rFonts w:eastAsia="Times New Roman" w:cstheme="minorHAnsi"/>
                          <w:sz w:val="24"/>
                          <w:szCs w:val="24"/>
                          <w:lang w:eastAsia="en-ZA"/>
                        </w:rPr>
                        <w:t>a minimum of 14 hours of participation in formal CPD, of which at least 10 hours must be part of PEG’s CPD while the other four hours (minimum) may be gained from formal professional development at other recognised institutions;</w:t>
                      </w:r>
                    </w:p>
                    <w:p w14:paraId="615E1B0E" w14:textId="77777777" w:rsidR="00B63245" w:rsidRPr="006E2BEF" w:rsidRDefault="00B63245" w:rsidP="00B63245">
                      <w:pPr>
                        <w:numPr>
                          <w:ilvl w:val="0"/>
                          <w:numId w:val="6"/>
                        </w:numPr>
                        <w:spacing w:before="100" w:beforeAutospacing="1" w:after="100" w:afterAutospacing="1" w:line="240" w:lineRule="auto"/>
                        <w:rPr>
                          <w:rFonts w:eastAsia="Times New Roman" w:cstheme="minorHAnsi"/>
                          <w:sz w:val="24"/>
                          <w:szCs w:val="24"/>
                          <w:lang w:eastAsia="en-ZA"/>
                        </w:rPr>
                      </w:pPr>
                      <w:r w:rsidRPr="006E2BEF">
                        <w:rPr>
                          <w:rFonts w:eastAsia="Times New Roman" w:cstheme="minorHAnsi"/>
                          <w:sz w:val="24"/>
                          <w:szCs w:val="24"/>
                          <w:lang w:eastAsia="en-ZA"/>
                        </w:rPr>
                        <w:t>a further six hours, which may be allocated to discretionary editing-related CPD activities, such as reading, research, the writing of relevant articles and voluntary services offered to PEG.</w:t>
                      </w:r>
                    </w:p>
                    <w:p w14:paraId="7240DE18" w14:textId="77777777" w:rsidR="00B63245" w:rsidRPr="006E2BEF" w:rsidRDefault="00B63245" w:rsidP="00B63245">
                      <w:pPr>
                        <w:spacing w:before="100" w:beforeAutospacing="1" w:after="100" w:afterAutospacing="1" w:line="240" w:lineRule="auto"/>
                        <w:rPr>
                          <w:rFonts w:eastAsia="Times New Roman" w:cstheme="minorHAnsi"/>
                          <w:sz w:val="24"/>
                          <w:szCs w:val="24"/>
                          <w:lang w:eastAsia="en-ZA"/>
                        </w:rPr>
                      </w:pPr>
                      <w:r w:rsidRPr="006E2BEF">
                        <w:rPr>
                          <w:rFonts w:eastAsia="Times New Roman" w:cstheme="minorHAnsi"/>
                          <w:b/>
                          <w:bCs/>
                          <w:color w:val="0D7B6A"/>
                          <w:sz w:val="24"/>
                          <w:szCs w:val="24"/>
                          <w:lang w:eastAsia="en-ZA"/>
                        </w:rPr>
                        <w:t>Taken together, the minima of 10 + 4 + 6 for these activities will total at least 20 hours of CPD activities per membership year.</w:t>
                      </w:r>
                    </w:p>
                    <w:p w14:paraId="3D954225" w14:textId="77777777" w:rsidR="00B63245" w:rsidRDefault="00B63245"/>
                  </w:txbxContent>
                </v:textbox>
                <w10:wrap type="through"/>
              </v:shape>
            </w:pict>
          </mc:Fallback>
        </mc:AlternateContent>
      </w:r>
    </w:p>
    <w:p w14:paraId="04D9E32B" w14:textId="4FA96078" w:rsidR="003401BE" w:rsidRPr="006E2BEF" w:rsidRDefault="006E2BEF">
      <w:pPr>
        <w:rPr>
          <w:rFonts w:ascii="Arial" w:eastAsiaTheme="majorEastAsia" w:hAnsi="Arial" w:cstheme="majorBidi"/>
          <w:color w:val="44546A" w:themeColor="text2"/>
          <w:sz w:val="24"/>
          <w:szCs w:val="24"/>
        </w:rPr>
      </w:pPr>
      <w:r w:rsidRPr="006E2BEF">
        <w:rPr>
          <w:b/>
          <w:sz w:val="24"/>
          <w:szCs w:val="24"/>
        </w:rPr>
        <w:t xml:space="preserve">Note: </w:t>
      </w:r>
      <w:r w:rsidRPr="006E2BEF">
        <w:rPr>
          <w:sz w:val="24"/>
          <w:szCs w:val="24"/>
        </w:rPr>
        <w:t xml:space="preserve">Refer to the </w:t>
      </w:r>
      <w:hyperlink r:id="rId6" w:history="1">
        <w:r w:rsidRPr="00A43903">
          <w:rPr>
            <w:rStyle w:val="Hyperlink"/>
            <w:sz w:val="24"/>
            <w:szCs w:val="24"/>
          </w:rPr>
          <w:t>CPD table</w:t>
        </w:r>
      </w:hyperlink>
      <w:r w:rsidRPr="006E2BEF">
        <w:rPr>
          <w:sz w:val="24"/>
          <w:szCs w:val="24"/>
        </w:rPr>
        <w:t xml:space="preserve"> which specifies types of activity and hours allocated.</w:t>
      </w:r>
      <w:r w:rsidR="003401BE" w:rsidRPr="006E2BEF">
        <w:rPr>
          <w:b/>
          <w:sz w:val="24"/>
          <w:szCs w:val="24"/>
        </w:rPr>
        <w:br w:type="page"/>
      </w:r>
    </w:p>
    <w:p w14:paraId="35EC92CF" w14:textId="77777777" w:rsidR="00FB004E" w:rsidRPr="00D8666B" w:rsidRDefault="00FB004E" w:rsidP="00FB004E">
      <w:pPr>
        <w:pStyle w:val="Heading1"/>
        <w:rPr>
          <w:rFonts w:asciiTheme="minorHAnsi" w:hAnsiTheme="minorHAnsi" w:cstheme="minorHAnsi"/>
          <w:color w:val="009579"/>
          <w:sz w:val="32"/>
        </w:rPr>
      </w:pPr>
      <w:r w:rsidRPr="00D8666B">
        <w:rPr>
          <w:rFonts w:asciiTheme="minorHAnsi" w:hAnsiTheme="minorHAnsi" w:cstheme="minorHAnsi"/>
          <w:color w:val="009579"/>
          <w:sz w:val="32"/>
        </w:rPr>
        <w:lastRenderedPageBreak/>
        <w:t xml:space="preserve">Formal CPD </w:t>
      </w:r>
      <w:r w:rsidR="00E747AE" w:rsidRPr="00D8666B">
        <w:rPr>
          <w:rFonts w:asciiTheme="minorHAnsi" w:hAnsiTheme="minorHAnsi" w:cstheme="minorHAnsi"/>
          <w:color w:val="009579"/>
          <w:sz w:val="32"/>
        </w:rPr>
        <w:t>hour</w:t>
      </w:r>
      <w:r w:rsidRPr="00D8666B">
        <w:rPr>
          <w:rFonts w:asciiTheme="minorHAnsi" w:hAnsiTheme="minorHAnsi" w:cstheme="minorHAnsi"/>
          <w:color w:val="009579"/>
          <w:sz w:val="32"/>
        </w:rPr>
        <w:t>s</w:t>
      </w:r>
    </w:p>
    <w:p w14:paraId="4FC8CCCA" w14:textId="77777777" w:rsidR="00281BB9" w:rsidRPr="00D8666B" w:rsidRDefault="00B86644" w:rsidP="00BD1A2C">
      <w:pPr>
        <w:pStyle w:val="Heading2"/>
        <w:rPr>
          <w:rFonts w:asciiTheme="minorHAnsi" w:hAnsiTheme="minorHAnsi" w:cstheme="minorHAnsi"/>
          <w:sz w:val="28"/>
          <w:szCs w:val="28"/>
        </w:rPr>
      </w:pPr>
      <w:r w:rsidRPr="00D8666B">
        <w:rPr>
          <w:rFonts w:asciiTheme="minorHAnsi" w:hAnsiTheme="minorHAnsi" w:cstheme="minorHAnsi"/>
          <w:sz w:val="28"/>
          <w:szCs w:val="28"/>
        </w:rPr>
        <w:t>PEG w</w:t>
      </w:r>
      <w:r w:rsidR="00281BB9" w:rsidRPr="00D8666B">
        <w:rPr>
          <w:rFonts w:asciiTheme="minorHAnsi" w:hAnsiTheme="minorHAnsi" w:cstheme="minorHAnsi"/>
          <w:sz w:val="28"/>
          <w:szCs w:val="28"/>
        </w:rPr>
        <w:t>ebinars</w:t>
      </w:r>
      <w:r w:rsidRPr="00D8666B">
        <w:rPr>
          <w:rFonts w:asciiTheme="minorHAnsi" w:hAnsiTheme="minorHAnsi" w:cstheme="minorHAnsi"/>
          <w:sz w:val="28"/>
          <w:szCs w:val="28"/>
        </w:rPr>
        <w:t xml:space="preserve">, conferences, mentoring, writing, editing, proofreading and facilitating/presenting at </w:t>
      </w:r>
      <w:r w:rsidR="00601D9A" w:rsidRPr="00D8666B">
        <w:rPr>
          <w:rFonts w:asciiTheme="minorHAnsi" w:hAnsiTheme="minorHAnsi" w:cstheme="minorHAnsi"/>
          <w:sz w:val="28"/>
          <w:szCs w:val="28"/>
        </w:rPr>
        <w:t>C</w:t>
      </w:r>
      <w:r w:rsidRPr="00D8666B">
        <w:rPr>
          <w:rFonts w:asciiTheme="minorHAnsi" w:hAnsiTheme="minorHAnsi" w:cstheme="minorHAnsi"/>
          <w:sz w:val="28"/>
          <w:szCs w:val="28"/>
        </w:rPr>
        <w:t xml:space="preserve">offee </w:t>
      </w:r>
      <w:r w:rsidR="00601D9A" w:rsidRPr="00D8666B">
        <w:rPr>
          <w:rFonts w:asciiTheme="minorHAnsi" w:hAnsiTheme="minorHAnsi" w:cstheme="minorHAnsi"/>
          <w:sz w:val="28"/>
          <w:szCs w:val="28"/>
        </w:rPr>
        <w:t>C</w:t>
      </w:r>
      <w:r w:rsidRPr="00D8666B">
        <w:rPr>
          <w:rFonts w:asciiTheme="minorHAnsi" w:hAnsiTheme="minorHAnsi" w:cstheme="minorHAnsi"/>
          <w:sz w:val="28"/>
          <w:szCs w:val="28"/>
        </w:rPr>
        <w:t xml:space="preserve">onversations and </w:t>
      </w:r>
      <w:r w:rsidR="00601D9A" w:rsidRPr="00D8666B">
        <w:rPr>
          <w:rFonts w:asciiTheme="minorHAnsi" w:hAnsiTheme="minorHAnsi" w:cstheme="minorHAnsi"/>
          <w:sz w:val="28"/>
          <w:szCs w:val="28"/>
        </w:rPr>
        <w:t>O</w:t>
      </w:r>
      <w:r w:rsidRPr="00D8666B">
        <w:rPr>
          <w:rFonts w:asciiTheme="minorHAnsi" w:hAnsiTheme="minorHAnsi" w:cstheme="minorHAnsi"/>
          <w:sz w:val="28"/>
          <w:szCs w:val="28"/>
        </w:rPr>
        <w:t>rientation sessions</w:t>
      </w:r>
    </w:p>
    <w:p w14:paraId="6565470F" w14:textId="77777777" w:rsidR="00D82A1F" w:rsidRPr="00D82A1F" w:rsidRDefault="00D82A1F" w:rsidP="00D82A1F">
      <w:r>
        <w:t>A member must attend a minimum of 1</w:t>
      </w:r>
      <w:r w:rsidR="00552CE0">
        <w:t>4</w:t>
      </w:r>
      <w:r>
        <w:t xml:space="preserve"> hours of </w:t>
      </w:r>
      <w:r w:rsidR="00552CE0">
        <w:t xml:space="preserve">CPD. Of these, at least 10 hours must be part of </w:t>
      </w:r>
      <w:r>
        <w:t>PEG’s CPD</w:t>
      </w:r>
      <w:r w:rsidR="00552CE0">
        <w:t>, whil</w:t>
      </w:r>
      <w:r w:rsidR="00B86644">
        <w:t>e</w:t>
      </w:r>
      <w:r w:rsidR="00552CE0">
        <w:t xml:space="preserve"> four hours may be gained from formal professional development at other recognised institutions. </w:t>
      </w:r>
      <w:r>
        <w:t xml:space="preserve"> </w:t>
      </w:r>
    </w:p>
    <w:tbl>
      <w:tblPr>
        <w:tblStyle w:val="TableGrid"/>
        <w:tblW w:w="13887" w:type="dxa"/>
        <w:tblLook w:val="04A0" w:firstRow="1" w:lastRow="0" w:firstColumn="1" w:lastColumn="0" w:noHBand="0" w:noVBand="1"/>
      </w:tblPr>
      <w:tblGrid>
        <w:gridCol w:w="1975"/>
        <w:gridCol w:w="5391"/>
        <w:gridCol w:w="3261"/>
        <w:gridCol w:w="1984"/>
        <w:gridCol w:w="1276"/>
      </w:tblGrid>
      <w:tr w:rsidR="0061135E" w:rsidRPr="005865D9" w14:paraId="7D91C928" w14:textId="77777777" w:rsidTr="00601D9A">
        <w:tc>
          <w:tcPr>
            <w:tcW w:w="1975" w:type="dxa"/>
          </w:tcPr>
          <w:p w14:paraId="7963F6F1" w14:textId="77777777" w:rsidR="0061135E" w:rsidRPr="005865D9" w:rsidRDefault="0061135E">
            <w:pPr>
              <w:rPr>
                <w:b/>
                <w:bCs/>
              </w:rPr>
            </w:pPr>
            <w:r w:rsidRPr="005865D9">
              <w:rPr>
                <w:b/>
                <w:bCs/>
              </w:rPr>
              <w:t>Date</w:t>
            </w:r>
          </w:p>
        </w:tc>
        <w:tc>
          <w:tcPr>
            <w:tcW w:w="5391" w:type="dxa"/>
          </w:tcPr>
          <w:p w14:paraId="0B057C5B" w14:textId="77777777" w:rsidR="0061135E" w:rsidRPr="005865D9" w:rsidRDefault="0061135E">
            <w:pPr>
              <w:rPr>
                <w:b/>
                <w:bCs/>
              </w:rPr>
            </w:pPr>
            <w:r w:rsidRPr="005865D9">
              <w:rPr>
                <w:b/>
                <w:bCs/>
              </w:rPr>
              <w:t>Title</w:t>
            </w:r>
          </w:p>
        </w:tc>
        <w:tc>
          <w:tcPr>
            <w:tcW w:w="3261" w:type="dxa"/>
          </w:tcPr>
          <w:p w14:paraId="6C806BD3" w14:textId="77777777" w:rsidR="0061135E" w:rsidRPr="005865D9" w:rsidRDefault="0061135E" w:rsidP="00601D9A">
            <w:pPr>
              <w:rPr>
                <w:b/>
                <w:bCs/>
              </w:rPr>
            </w:pPr>
            <w:r>
              <w:rPr>
                <w:b/>
                <w:bCs/>
              </w:rPr>
              <w:t>P</w:t>
            </w:r>
            <w:r w:rsidR="00601D9A">
              <w:rPr>
                <w:b/>
                <w:bCs/>
              </w:rPr>
              <w:t>resenter</w:t>
            </w:r>
          </w:p>
        </w:tc>
        <w:tc>
          <w:tcPr>
            <w:tcW w:w="1984" w:type="dxa"/>
          </w:tcPr>
          <w:p w14:paraId="15B56368" w14:textId="77777777" w:rsidR="0061135E" w:rsidRPr="005865D9" w:rsidRDefault="0061135E">
            <w:pPr>
              <w:rPr>
                <w:b/>
                <w:bCs/>
              </w:rPr>
            </w:pPr>
            <w:r w:rsidRPr="005865D9">
              <w:rPr>
                <w:b/>
                <w:bCs/>
              </w:rPr>
              <w:t xml:space="preserve">Length of webinar </w:t>
            </w:r>
          </w:p>
        </w:tc>
        <w:tc>
          <w:tcPr>
            <w:tcW w:w="1276" w:type="dxa"/>
          </w:tcPr>
          <w:p w14:paraId="6AB35A08" w14:textId="77777777" w:rsidR="0061135E" w:rsidRPr="005865D9" w:rsidRDefault="0061135E" w:rsidP="006E2BEF">
            <w:pPr>
              <w:rPr>
                <w:b/>
                <w:bCs/>
              </w:rPr>
            </w:pPr>
            <w:r>
              <w:rPr>
                <w:b/>
                <w:bCs/>
              </w:rPr>
              <w:t xml:space="preserve">CPD </w:t>
            </w:r>
            <w:r w:rsidR="006E2BEF">
              <w:rPr>
                <w:b/>
                <w:bCs/>
              </w:rPr>
              <w:t>hours</w:t>
            </w:r>
          </w:p>
        </w:tc>
      </w:tr>
      <w:tr w:rsidR="0061135E" w14:paraId="022A05E4" w14:textId="77777777" w:rsidTr="00601D9A">
        <w:sdt>
          <w:sdtPr>
            <w:id w:val="134619617"/>
            <w:placeholder>
              <w:docPart w:val="D12C9DDFF415452EB226DE9F0854905F"/>
            </w:placeholder>
            <w:showingPlcHdr/>
          </w:sdtPr>
          <w:sdtContent>
            <w:tc>
              <w:tcPr>
                <w:tcW w:w="1975" w:type="dxa"/>
              </w:tcPr>
              <w:p w14:paraId="5CDF0515" w14:textId="77777777" w:rsidR="0061135E" w:rsidRDefault="0061135E">
                <w:r w:rsidRPr="0008127F">
                  <w:rPr>
                    <w:rStyle w:val="PlaceholderText"/>
                  </w:rPr>
                  <w:t>Click or tap here to enter text.</w:t>
                </w:r>
              </w:p>
            </w:tc>
          </w:sdtContent>
        </w:sdt>
        <w:sdt>
          <w:sdtPr>
            <w:id w:val="-622929822"/>
            <w:placeholder>
              <w:docPart w:val="D12C9DDFF415452EB226DE9F0854905F"/>
            </w:placeholder>
            <w:showingPlcHdr/>
          </w:sdtPr>
          <w:sdtContent>
            <w:tc>
              <w:tcPr>
                <w:tcW w:w="5391" w:type="dxa"/>
              </w:tcPr>
              <w:p w14:paraId="72D2D2B7" w14:textId="77777777" w:rsidR="0061135E" w:rsidRDefault="0061135E">
                <w:r w:rsidRPr="0008127F">
                  <w:rPr>
                    <w:rStyle w:val="PlaceholderText"/>
                  </w:rPr>
                  <w:t>Click or tap here to enter text.</w:t>
                </w:r>
              </w:p>
            </w:tc>
          </w:sdtContent>
        </w:sdt>
        <w:sdt>
          <w:sdtPr>
            <w:id w:val="-557163362"/>
            <w:placeholder>
              <w:docPart w:val="D12C9DDFF415452EB226DE9F0854905F"/>
            </w:placeholder>
            <w:showingPlcHdr/>
          </w:sdtPr>
          <w:sdtContent>
            <w:tc>
              <w:tcPr>
                <w:tcW w:w="3261" w:type="dxa"/>
              </w:tcPr>
              <w:p w14:paraId="1CEA9963" w14:textId="77777777" w:rsidR="0061135E" w:rsidRDefault="0061135E">
                <w:r w:rsidRPr="0008127F">
                  <w:rPr>
                    <w:rStyle w:val="PlaceholderText"/>
                  </w:rPr>
                  <w:t>Click or tap here to enter text.</w:t>
                </w:r>
              </w:p>
            </w:tc>
          </w:sdtContent>
        </w:sdt>
        <w:sdt>
          <w:sdtPr>
            <w:id w:val="-2140103698"/>
            <w:placeholder>
              <w:docPart w:val="8460AA418E7448028592FBE3C689A884"/>
            </w:placeholder>
            <w:showingPlcHdr/>
          </w:sdtPr>
          <w:sdtContent>
            <w:tc>
              <w:tcPr>
                <w:tcW w:w="1984" w:type="dxa"/>
              </w:tcPr>
              <w:p w14:paraId="6F0B3BCF" w14:textId="77777777" w:rsidR="0061135E" w:rsidRDefault="0061135E">
                <w:r w:rsidRPr="0008127F">
                  <w:rPr>
                    <w:rStyle w:val="PlaceholderText"/>
                  </w:rPr>
                  <w:t>Click or tap here to enter text.</w:t>
                </w:r>
              </w:p>
            </w:tc>
          </w:sdtContent>
        </w:sdt>
        <w:tc>
          <w:tcPr>
            <w:tcW w:w="1276" w:type="dxa"/>
          </w:tcPr>
          <w:p w14:paraId="1D027408" w14:textId="77777777" w:rsidR="0061135E" w:rsidRDefault="0061135E"/>
        </w:tc>
      </w:tr>
      <w:tr w:rsidR="0061135E" w14:paraId="22EED0E0" w14:textId="77777777" w:rsidTr="00601D9A">
        <w:sdt>
          <w:sdtPr>
            <w:id w:val="-1564933179"/>
            <w:placeholder>
              <w:docPart w:val="D12C9DDFF415452EB226DE9F0854905F"/>
            </w:placeholder>
            <w:showingPlcHdr/>
          </w:sdtPr>
          <w:sdtContent>
            <w:tc>
              <w:tcPr>
                <w:tcW w:w="1975" w:type="dxa"/>
              </w:tcPr>
              <w:p w14:paraId="2130AB09" w14:textId="77777777" w:rsidR="0061135E" w:rsidRDefault="0061135E">
                <w:r w:rsidRPr="0008127F">
                  <w:rPr>
                    <w:rStyle w:val="PlaceholderText"/>
                  </w:rPr>
                  <w:t>Click or tap here to enter text.</w:t>
                </w:r>
              </w:p>
            </w:tc>
          </w:sdtContent>
        </w:sdt>
        <w:sdt>
          <w:sdtPr>
            <w:id w:val="1197580917"/>
            <w:placeholder>
              <w:docPart w:val="D12C9DDFF415452EB226DE9F0854905F"/>
            </w:placeholder>
            <w:showingPlcHdr/>
          </w:sdtPr>
          <w:sdtContent>
            <w:tc>
              <w:tcPr>
                <w:tcW w:w="5391" w:type="dxa"/>
              </w:tcPr>
              <w:p w14:paraId="631E3C61" w14:textId="77777777" w:rsidR="0061135E" w:rsidRDefault="0061135E">
                <w:r w:rsidRPr="0008127F">
                  <w:rPr>
                    <w:rStyle w:val="PlaceholderText"/>
                  </w:rPr>
                  <w:t>Click or tap here to enter text.</w:t>
                </w:r>
              </w:p>
            </w:tc>
          </w:sdtContent>
        </w:sdt>
        <w:sdt>
          <w:sdtPr>
            <w:id w:val="1123264367"/>
            <w:placeholder>
              <w:docPart w:val="D12C9DDFF415452EB226DE9F0854905F"/>
            </w:placeholder>
            <w:showingPlcHdr/>
          </w:sdtPr>
          <w:sdtContent>
            <w:tc>
              <w:tcPr>
                <w:tcW w:w="3261" w:type="dxa"/>
              </w:tcPr>
              <w:p w14:paraId="19FF4A5B" w14:textId="77777777" w:rsidR="0061135E" w:rsidRDefault="0061135E">
                <w:r w:rsidRPr="0008127F">
                  <w:rPr>
                    <w:rStyle w:val="PlaceholderText"/>
                  </w:rPr>
                  <w:t>Click or tap here to enter text.</w:t>
                </w:r>
              </w:p>
            </w:tc>
          </w:sdtContent>
        </w:sdt>
        <w:sdt>
          <w:sdtPr>
            <w:id w:val="-931972036"/>
            <w:placeholder>
              <w:docPart w:val="8460AA418E7448028592FBE3C689A884"/>
            </w:placeholder>
            <w:showingPlcHdr/>
          </w:sdtPr>
          <w:sdtContent>
            <w:tc>
              <w:tcPr>
                <w:tcW w:w="1984" w:type="dxa"/>
              </w:tcPr>
              <w:p w14:paraId="71D434DC" w14:textId="77777777" w:rsidR="0061135E" w:rsidRDefault="0061135E">
                <w:r w:rsidRPr="0008127F">
                  <w:rPr>
                    <w:rStyle w:val="PlaceholderText"/>
                  </w:rPr>
                  <w:t>Click or tap here to enter text.</w:t>
                </w:r>
              </w:p>
            </w:tc>
          </w:sdtContent>
        </w:sdt>
        <w:tc>
          <w:tcPr>
            <w:tcW w:w="1276" w:type="dxa"/>
          </w:tcPr>
          <w:p w14:paraId="74FCD7C7" w14:textId="77777777" w:rsidR="0061135E" w:rsidRDefault="0061135E"/>
        </w:tc>
      </w:tr>
      <w:tr w:rsidR="0061135E" w14:paraId="6C89F18D" w14:textId="77777777" w:rsidTr="00601D9A">
        <w:sdt>
          <w:sdtPr>
            <w:id w:val="-1884398853"/>
            <w:placeholder>
              <w:docPart w:val="D12C9DDFF415452EB226DE9F0854905F"/>
            </w:placeholder>
            <w:showingPlcHdr/>
          </w:sdtPr>
          <w:sdtContent>
            <w:tc>
              <w:tcPr>
                <w:tcW w:w="1975" w:type="dxa"/>
              </w:tcPr>
              <w:p w14:paraId="3ECFE449" w14:textId="77777777" w:rsidR="0061135E" w:rsidRDefault="0061135E">
                <w:r w:rsidRPr="0008127F">
                  <w:rPr>
                    <w:rStyle w:val="PlaceholderText"/>
                  </w:rPr>
                  <w:t>Click or tap here to enter text.</w:t>
                </w:r>
              </w:p>
            </w:tc>
          </w:sdtContent>
        </w:sdt>
        <w:sdt>
          <w:sdtPr>
            <w:id w:val="-184519283"/>
            <w:placeholder>
              <w:docPart w:val="D12C9DDFF415452EB226DE9F0854905F"/>
            </w:placeholder>
            <w:showingPlcHdr/>
          </w:sdtPr>
          <w:sdtContent>
            <w:tc>
              <w:tcPr>
                <w:tcW w:w="5391" w:type="dxa"/>
              </w:tcPr>
              <w:p w14:paraId="4875A63A" w14:textId="77777777" w:rsidR="0061135E" w:rsidRDefault="0061135E">
                <w:r w:rsidRPr="0008127F">
                  <w:rPr>
                    <w:rStyle w:val="PlaceholderText"/>
                  </w:rPr>
                  <w:t>Click or tap here to enter text.</w:t>
                </w:r>
              </w:p>
            </w:tc>
          </w:sdtContent>
        </w:sdt>
        <w:sdt>
          <w:sdtPr>
            <w:id w:val="77340649"/>
            <w:placeholder>
              <w:docPart w:val="D12C9DDFF415452EB226DE9F0854905F"/>
            </w:placeholder>
            <w:showingPlcHdr/>
          </w:sdtPr>
          <w:sdtContent>
            <w:tc>
              <w:tcPr>
                <w:tcW w:w="3261" w:type="dxa"/>
              </w:tcPr>
              <w:p w14:paraId="6476D383" w14:textId="77777777" w:rsidR="0061135E" w:rsidRDefault="0061135E">
                <w:r w:rsidRPr="0008127F">
                  <w:rPr>
                    <w:rStyle w:val="PlaceholderText"/>
                  </w:rPr>
                  <w:t>Click or tap here to enter text.</w:t>
                </w:r>
              </w:p>
            </w:tc>
          </w:sdtContent>
        </w:sdt>
        <w:sdt>
          <w:sdtPr>
            <w:id w:val="1766104396"/>
            <w:placeholder>
              <w:docPart w:val="8460AA418E7448028592FBE3C689A884"/>
            </w:placeholder>
            <w:showingPlcHdr/>
          </w:sdtPr>
          <w:sdtContent>
            <w:tc>
              <w:tcPr>
                <w:tcW w:w="1984" w:type="dxa"/>
              </w:tcPr>
              <w:p w14:paraId="3D9D3DA1" w14:textId="77777777" w:rsidR="0061135E" w:rsidRDefault="0061135E">
                <w:r w:rsidRPr="0008127F">
                  <w:rPr>
                    <w:rStyle w:val="PlaceholderText"/>
                  </w:rPr>
                  <w:t>Click or tap here to enter text.</w:t>
                </w:r>
              </w:p>
            </w:tc>
          </w:sdtContent>
        </w:sdt>
        <w:tc>
          <w:tcPr>
            <w:tcW w:w="1276" w:type="dxa"/>
          </w:tcPr>
          <w:p w14:paraId="545218B0" w14:textId="77777777" w:rsidR="0061135E" w:rsidRDefault="0061135E"/>
        </w:tc>
      </w:tr>
      <w:tr w:rsidR="0061135E" w14:paraId="5DF3E804" w14:textId="77777777" w:rsidTr="00601D9A">
        <w:sdt>
          <w:sdtPr>
            <w:id w:val="1446116200"/>
            <w:placeholder>
              <w:docPart w:val="D12C9DDFF415452EB226DE9F0854905F"/>
            </w:placeholder>
            <w:showingPlcHdr/>
          </w:sdtPr>
          <w:sdtContent>
            <w:tc>
              <w:tcPr>
                <w:tcW w:w="1975" w:type="dxa"/>
              </w:tcPr>
              <w:p w14:paraId="0304915B" w14:textId="77777777" w:rsidR="0061135E" w:rsidRDefault="0061135E">
                <w:r w:rsidRPr="0008127F">
                  <w:rPr>
                    <w:rStyle w:val="PlaceholderText"/>
                  </w:rPr>
                  <w:t>Click or tap here to enter text.</w:t>
                </w:r>
              </w:p>
            </w:tc>
          </w:sdtContent>
        </w:sdt>
        <w:sdt>
          <w:sdtPr>
            <w:id w:val="-2146965152"/>
            <w:placeholder>
              <w:docPart w:val="D12C9DDFF415452EB226DE9F0854905F"/>
            </w:placeholder>
            <w:showingPlcHdr/>
          </w:sdtPr>
          <w:sdtContent>
            <w:tc>
              <w:tcPr>
                <w:tcW w:w="5391" w:type="dxa"/>
              </w:tcPr>
              <w:p w14:paraId="61490F85" w14:textId="77777777" w:rsidR="0061135E" w:rsidRDefault="0061135E">
                <w:r w:rsidRPr="0008127F">
                  <w:rPr>
                    <w:rStyle w:val="PlaceholderText"/>
                  </w:rPr>
                  <w:t>Click or tap here to enter text.</w:t>
                </w:r>
              </w:p>
            </w:tc>
          </w:sdtContent>
        </w:sdt>
        <w:sdt>
          <w:sdtPr>
            <w:id w:val="1659195123"/>
            <w:placeholder>
              <w:docPart w:val="D12C9DDFF415452EB226DE9F0854905F"/>
            </w:placeholder>
            <w:showingPlcHdr/>
          </w:sdtPr>
          <w:sdtContent>
            <w:tc>
              <w:tcPr>
                <w:tcW w:w="3261" w:type="dxa"/>
              </w:tcPr>
              <w:p w14:paraId="4AE55BC0" w14:textId="77777777" w:rsidR="0061135E" w:rsidRDefault="0061135E">
                <w:r w:rsidRPr="0008127F">
                  <w:rPr>
                    <w:rStyle w:val="PlaceholderText"/>
                  </w:rPr>
                  <w:t>Click or tap here to enter text.</w:t>
                </w:r>
              </w:p>
            </w:tc>
          </w:sdtContent>
        </w:sdt>
        <w:sdt>
          <w:sdtPr>
            <w:id w:val="1613788407"/>
            <w:placeholder>
              <w:docPart w:val="8460AA418E7448028592FBE3C689A884"/>
            </w:placeholder>
            <w:showingPlcHdr/>
          </w:sdtPr>
          <w:sdtContent>
            <w:tc>
              <w:tcPr>
                <w:tcW w:w="1984" w:type="dxa"/>
              </w:tcPr>
              <w:p w14:paraId="5BFDBDF3" w14:textId="77777777" w:rsidR="0061135E" w:rsidRDefault="0061135E">
                <w:r w:rsidRPr="0008127F">
                  <w:rPr>
                    <w:rStyle w:val="PlaceholderText"/>
                  </w:rPr>
                  <w:t>Click or tap here to enter text.</w:t>
                </w:r>
              </w:p>
            </w:tc>
          </w:sdtContent>
        </w:sdt>
        <w:tc>
          <w:tcPr>
            <w:tcW w:w="1276" w:type="dxa"/>
          </w:tcPr>
          <w:p w14:paraId="306CEE04" w14:textId="77777777" w:rsidR="0061135E" w:rsidRDefault="0061135E"/>
        </w:tc>
      </w:tr>
      <w:tr w:rsidR="0061135E" w14:paraId="51C7FDF1" w14:textId="77777777" w:rsidTr="00601D9A">
        <w:sdt>
          <w:sdtPr>
            <w:id w:val="-1061174141"/>
            <w:placeholder>
              <w:docPart w:val="8460AA418E7448028592FBE3C689A884"/>
            </w:placeholder>
            <w:showingPlcHdr/>
          </w:sdtPr>
          <w:sdtContent>
            <w:tc>
              <w:tcPr>
                <w:tcW w:w="1975" w:type="dxa"/>
              </w:tcPr>
              <w:p w14:paraId="7118D61D" w14:textId="77777777" w:rsidR="0061135E" w:rsidRDefault="0061135E">
                <w:r w:rsidRPr="0008127F">
                  <w:rPr>
                    <w:rStyle w:val="PlaceholderText"/>
                  </w:rPr>
                  <w:t>Click or tap here to enter text.</w:t>
                </w:r>
              </w:p>
            </w:tc>
          </w:sdtContent>
        </w:sdt>
        <w:sdt>
          <w:sdtPr>
            <w:id w:val="1864708722"/>
            <w:placeholder>
              <w:docPart w:val="D12C9DDFF415452EB226DE9F0854905F"/>
            </w:placeholder>
            <w:showingPlcHdr/>
          </w:sdtPr>
          <w:sdtContent>
            <w:tc>
              <w:tcPr>
                <w:tcW w:w="5391" w:type="dxa"/>
              </w:tcPr>
              <w:p w14:paraId="60DB0F9E" w14:textId="77777777" w:rsidR="0061135E" w:rsidRDefault="0061135E">
                <w:r w:rsidRPr="0008127F">
                  <w:rPr>
                    <w:rStyle w:val="PlaceholderText"/>
                  </w:rPr>
                  <w:t>Click or tap here to enter text.</w:t>
                </w:r>
              </w:p>
            </w:tc>
          </w:sdtContent>
        </w:sdt>
        <w:sdt>
          <w:sdtPr>
            <w:id w:val="-82386027"/>
            <w:placeholder>
              <w:docPart w:val="D12C9DDFF415452EB226DE9F0854905F"/>
            </w:placeholder>
            <w:showingPlcHdr/>
          </w:sdtPr>
          <w:sdtContent>
            <w:tc>
              <w:tcPr>
                <w:tcW w:w="3261" w:type="dxa"/>
              </w:tcPr>
              <w:p w14:paraId="4EF30E9E" w14:textId="77777777" w:rsidR="0061135E" w:rsidRDefault="0061135E">
                <w:r w:rsidRPr="0008127F">
                  <w:rPr>
                    <w:rStyle w:val="PlaceholderText"/>
                  </w:rPr>
                  <w:t>Click or tap here to enter text.</w:t>
                </w:r>
              </w:p>
            </w:tc>
          </w:sdtContent>
        </w:sdt>
        <w:sdt>
          <w:sdtPr>
            <w:id w:val="1902552924"/>
            <w:placeholder>
              <w:docPart w:val="8460AA418E7448028592FBE3C689A884"/>
            </w:placeholder>
            <w:showingPlcHdr/>
          </w:sdtPr>
          <w:sdtContent>
            <w:tc>
              <w:tcPr>
                <w:tcW w:w="1984" w:type="dxa"/>
              </w:tcPr>
              <w:p w14:paraId="5D84A4A7" w14:textId="77777777" w:rsidR="0061135E" w:rsidRDefault="0061135E">
                <w:r w:rsidRPr="0008127F">
                  <w:rPr>
                    <w:rStyle w:val="PlaceholderText"/>
                  </w:rPr>
                  <w:t>Click or tap here to enter text.</w:t>
                </w:r>
              </w:p>
            </w:tc>
          </w:sdtContent>
        </w:sdt>
        <w:tc>
          <w:tcPr>
            <w:tcW w:w="1276" w:type="dxa"/>
          </w:tcPr>
          <w:p w14:paraId="44AD9207" w14:textId="77777777" w:rsidR="0061135E" w:rsidRDefault="0061135E"/>
        </w:tc>
      </w:tr>
      <w:tr w:rsidR="0061135E" w14:paraId="510E68DB" w14:textId="77777777" w:rsidTr="00601D9A">
        <w:tc>
          <w:tcPr>
            <w:tcW w:w="1975" w:type="dxa"/>
          </w:tcPr>
          <w:p w14:paraId="0065F9DF" w14:textId="77777777" w:rsidR="0061135E" w:rsidRDefault="0061135E"/>
        </w:tc>
        <w:tc>
          <w:tcPr>
            <w:tcW w:w="5391" w:type="dxa"/>
          </w:tcPr>
          <w:p w14:paraId="632F8207" w14:textId="77777777" w:rsidR="0061135E" w:rsidRDefault="0061135E"/>
        </w:tc>
        <w:tc>
          <w:tcPr>
            <w:tcW w:w="3261" w:type="dxa"/>
          </w:tcPr>
          <w:p w14:paraId="309C3238" w14:textId="77777777" w:rsidR="0061135E" w:rsidRDefault="0061135E"/>
        </w:tc>
        <w:tc>
          <w:tcPr>
            <w:tcW w:w="1984" w:type="dxa"/>
          </w:tcPr>
          <w:p w14:paraId="733F50E1" w14:textId="77777777" w:rsidR="0061135E" w:rsidRDefault="0061135E"/>
        </w:tc>
        <w:tc>
          <w:tcPr>
            <w:tcW w:w="1276" w:type="dxa"/>
          </w:tcPr>
          <w:p w14:paraId="5F0EACF7" w14:textId="77777777" w:rsidR="0061135E" w:rsidRDefault="0061135E"/>
        </w:tc>
      </w:tr>
    </w:tbl>
    <w:p w14:paraId="30D96D54" w14:textId="77777777" w:rsidR="00601D9A" w:rsidRDefault="00601D9A"/>
    <w:p w14:paraId="20440C34" w14:textId="77777777" w:rsidR="007B74B4" w:rsidRPr="00D8666B" w:rsidRDefault="007B74B4" w:rsidP="00347DC9">
      <w:pPr>
        <w:pStyle w:val="Heading2"/>
        <w:rPr>
          <w:rFonts w:asciiTheme="minorHAnsi" w:hAnsiTheme="minorHAnsi" w:cstheme="minorHAnsi"/>
          <w:sz w:val="28"/>
          <w:szCs w:val="28"/>
        </w:rPr>
      </w:pPr>
      <w:r w:rsidRPr="00D8666B">
        <w:rPr>
          <w:rFonts w:asciiTheme="minorHAnsi" w:hAnsiTheme="minorHAnsi" w:cstheme="minorHAnsi"/>
          <w:sz w:val="28"/>
          <w:szCs w:val="28"/>
        </w:rPr>
        <w:t>Webinars</w:t>
      </w:r>
      <w:r w:rsidR="00B86644" w:rsidRPr="00D8666B">
        <w:rPr>
          <w:rFonts w:asciiTheme="minorHAnsi" w:hAnsiTheme="minorHAnsi" w:cstheme="minorHAnsi"/>
          <w:sz w:val="28"/>
          <w:szCs w:val="28"/>
        </w:rPr>
        <w:t xml:space="preserve">/conferences </w:t>
      </w:r>
      <w:r w:rsidR="00FB004E" w:rsidRPr="00D8666B">
        <w:rPr>
          <w:rFonts w:asciiTheme="minorHAnsi" w:hAnsiTheme="minorHAnsi" w:cstheme="minorHAnsi"/>
          <w:sz w:val="28"/>
          <w:szCs w:val="28"/>
        </w:rPr>
        <w:t>offered</w:t>
      </w:r>
      <w:r w:rsidRPr="00D8666B">
        <w:rPr>
          <w:rFonts w:asciiTheme="minorHAnsi" w:hAnsiTheme="minorHAnsi" w:cstheme="minorHAnsi"/>
          <w:sz w:val="28"/>
          <w:szCs w:val="28"/>
        </w:rPr>
        <w:t xml:space="preserve"> by other providers*</w:t>
      </w:r>
      <w:r w:rsidR="00B86644" w:rsidRPr="00D8666B">
        <w:rPr>
          <w:rFonts w:asciiTheme="minorHAnsi" w:hAnsiTheme="minorHAnsi" w:cstheme="minorHAnsi"/>
          <w:sz w:val="28"/>
          <w:szCs w:val="28"/>
        </w:rPr>
        <w:t xml:space="preserve"> (or presented by yourself as an editor, not to PEG members)</w:t>
      </w:r>
    </w:p>
    <w:tbl>
      <w:tblPr>
        <w:tblStyle w:val="TableGrid"/>
        <w:tblW w:w="13948" w:type="dxa"/>
        <w:tblLook w:val="04A0" w:firstRow="1" w:lastRow="0" w:firstColumn="1" w:lastColumn="0" w:noHBand="0" w:noVBand="1"/>
      </w:tblPr>
      <w:tblGrid>
        <w:gridCol w:w="1819"/>
        <w:gridCol w:w="5460"/>
        <w:gridCol w:w="3348"/>
        <w:gridCol w:w="2029"/>
        <w:gridCol w:w="1292"/>
      </w:tblGrid>
      <w:tr w:rsidR="0061135E" w:rsidRPr="005865D9" w14:paraId="42B9B834" w14:textId="77777777" w:rsidTr="00601D9A">
        <w:tc>
          <w:tcPr>
            <w:tcW w:w="1819" w:type="dxa"/>
          </w:tcPr>
          <w:p w14:paraId="6D94F4D0" w14:textId="77777777" w:rsidR="0061135E" w:rsidRPr="005865D9" w:rsidRDefault="0061135E" w:rsidP="00D217FD">
            <w:pPr>
              <w:rPr>
                <w:b/>
                <w:bCs/>
              </w:rPr>
            </w:pPr>
            <w:r w:rsidRPr="005865D9">
              <w:rPr>
                <w:b/>
                <w:bCs/>
              </w:rPr>
              <w:t>Date</w:t>
            </w:r>
          </w:p>
        </w:tc>
        <w:tc>
          <w:tcPr>
            <w:tcW w:w="5460" w:type="dxa"/>
          </w:tcPr>
          <w:p w14:paraId="0680CC2C" w14:textId="77777777" w:rsidR="0061135E" w:rsidRPr="005865D9" w:rsidRDefault="0061135E" w:rsidP="00D217FD">
            <w:pPr>
              <w:rPr>
                <w:b/>
                <w:bCs/>
              </w:rPr>
            </w:pPr>
            <w:r w:rsidRPr="005865D9">
              <w:rPr>
                <w:b/>
                <w:bCs/>
              </w:rPr>
              <w:t>Title</w:t>
            </w:r>
          </w:p>
        </w:tc>
        <w:tc>
          <w:tcPr>
            <w:tcW w:w="3348" w:type="dxa"/>
          </w:tcPr>
          <w:p w14:paraId="16256A29" w14:textId="77777777" w:rsidR="0061135E" w:rsidRPr="005865D9" w:rsidRDefault="0061135E" w:rsidP="00D217FD">
            <w:pPr>
              <w:rPr>
                <w:b/>
                <w:bCs/>
              </w:rPr>
            </w:pPr>
            <w:r>
              <w:rPr>
                <w:b/>
                <w:bCs/>
              </w:rPr>
              <w:t xml:space="preserve">Provider </w:t>
            </w:r>
          </w:p>
        </w:tc>
        <w:tc>
          <w:tcPr>
            <w:tcW w:w="2029" w:type="dxa"/>
          </w:tcPr>
          <w:p w14:paraId="346666E2" w14:textId="77777777" w:rsidR="0061135E" w:rsidRPr="005865D9" w:rsidRDefault="0061135E" w:rsidP="00D217FD">
            <w:pPr>
              <w:rPr>
                <w:b/>
                <w:bCs/>
              </w:rPr>
            </w:pPr>
            <w:r w:rsidRPr="005865D9">
              <w:rPr>
                <w:b/>
                <w:bCs/>
              </w:rPr>
              <w:t xml:space="preserve">Length of webinar </w:t>
            </w:r>
          </w:p>
        </w:tc>
        <w:tc>
          <w:tcPr>
            <w:tcW w:w="1292" w:type="dxa"/>
          </w:tcPr>
          <w:p w14:paraId="5785CA96" w14:textId="77777777" w:rsidR="0061135E" w:rsidRPr="005865D9" w:rsidRDefault="0061135E" w:rsidP="006E2BEF">
            <w:pPr>
              <w:rPr>
                <w:b/>
                <w:bCs/>
              </w:rPr>
            </w:pPr>
            <w:r>
              <w:rPr>
                <w:b/>
                <w:bCs/>
              </w:rPr>
              <w:t xml:space="preserve">CPD </w:t>
            </w:r>
            <w:r w:rsidR="006E2BEF">
              <w:rPr>
                <w:b/>
                <w:bCs/>
              </w:rPr>
              <w:t>hour</w:t>
            </w:r>
            <w:r>
              <w:rPr>
                <w:b/>
                <w:bCs/>
              </w:rPr>
              <w:t>s</w:t>
            </w:r>
          </w:p>
        </w:tc>
      </w:tr>
      <w:tr w:rsidR="0061135E" w14:paraId="0F4AAA69" w14:textId="77777777" w:rsidTr="00601D9A">
        <w:sdt>
          <w:sdtPr>
            <w:id w:val="852612368"/>
            <w:placeholder>
              <w:docPart w:val="9FFF693968BE4759B0BF6900B68B0EEE"/>
            </w:placeholder>
            <w:showingPlcHdr/>
          </w:sdtPr>
          <w:sdtContent>
            <w:tc>
              <w:tcPr>
                <w:tcW w:w="1819" w:type="dxa"/>
              </w:tcPr>
              <w:p w14:paraId="69DC8951" w14:textId="77777777" w:rsidR="0061135E" w:rsidRDefault="0061135E" w:rsidP="00D217FD">
                <w:r w:rsidRPr="0008127F">
                  <w:rPr>
                    <w:rStyle w:val="PlaceholderText"/>
                  </w:rPr>
                  <w:t>Click or tap here to enter text.</w:t>
                </w:r>
              </w:p>
            </w:tc>
          </w:sdtContent>
        </w:sdt>
        <w:sdt>
          <w:sdtPr>
            <w:id w:val="1122348148"/>
            <w:placeholder>
              <w:docPart w:val="9FFF693968BE4759B0BF6900B68B0EEE"/>
            </w:placeholder>
            <w:showingPlcHdr/>
          </w:sdtPr>
          <w:sdtContent>
            <w:tc>
              <w:tcPr>
                <w:tcW w:w="5460" w:type="dxa"/>
              </w:tcPr>
              <w:p w14:paraId="4C8CCDE1" w14:textId="77777777" w:rsidR="0061135E" w:rsidRDefault="0061135E" w:rsidP="00D217FD">
                <w:r w:rsidRPr="0008127F">
                  <w:rPr>
                    <w:rStyle w:val="PlaceholderText"/>
                  </w:rPr>
                  <w:t>Click or tap here to enter text.</w:t>
                </w:r>
              </w:p>
            </w:tc>
          </w:sdtContent>
        </w:sdt>
        <w:sdt>
          <w:sdtPr>
            <w:id w:val="872414791"/>
            <w:placeholder>
              <w:docPart w:val="9FFF693968BE4759B0BF6900B68B0EEE"/>
            </w:placeholder>
            <w:showingPlcHdr/>
          </w:sdtPr>
          <w:sdtContent>
            <w:tc>
              <w:tcPr>
                <w:tcW w:w="3348" w:type="dxa"/>
              </w:tcPr>
              <w:p w14:paraId="50C30854" w14:textId="77777777" w:rsidR="0061135E" w:rsidRDefault="0061135E" w:rsidP="00D217FD">
                <w:r w:rsidRPr="0008127F">
                  <w:rPr>
                    <w:rStyle w:val="PlaceholderText"/>
                  </w:rPr>
                  <w:t>Click or tap here to enter text.</w:t>
                </w:r>
              </w:p>
            </w:tc>
          </w:sdtContent>
        </w:sdt>
        <w:sdt>
          <w:sdtPr>
            <w:id w:val="1426838548"/>
            <w:placeholder>
              <w:docPart w:val="D4F14EB7307A48E7910DA4B90146D552"/>
            </w:placeholder>
            <w:showingPlcHdr/>
          </w:sdtPr>
          <w:sdtContent>
            <w:tc>
              <w:tcPr>
                <w:tcW w:w="2029" w:type="dxa"/>
              </w:tcPr>
              <w:p w14:paraId="65236551" w14:textId="77777777" w:rsidR="0061135E" w:rsidRDefault="0061135E" w:rsidP="00D217FD">
                <w:r w:rsidRPr="0008127F">
                  <w:rPr>
                    <w:rStyle w:val="PlaceholderText"/>
                  </w:rPr>
                  <w:t>Click or tap here to enter text.</w:t>
                </w:r>
              </w:p>
            </w:tc>
          </w:sdtContent>
        </w:sdt>
        <w:tc>
          <w:tcPr>
            <w:tcW w:w="1292" w:type="dxa"/>
          </w:tcPr>
          <w:p w14:paraId="19F2B65C" w14:textId="77777777" w:rsidR="0061135E" w:rsidRDefault="0061135E" w:rsidP="00D217FD"/>
        </w:tc>
      </w:tr>
      <w:tr w:rsidR="0061135E" w14:paraId="0F3C68AF" w14:textId="77777777" w:rsidTr="00601D9A">
        <w:sdt>
          <w:sdtPr>
            <w:id w:val="1637907445"/>
            <w:placeholder>
              <w:docPart w:val="9FFF693968BE4759B0BF6900B68B0EEE"/>
            </w:placeholder>
            <w:showingPlcHdr/>
          </w:sdtPr>
          <w:sdtContent>
            <w:tc>
              <w:tcPr>
                <w:tcW w:w="1819" w:type="dxa"/>
              </w:tcPr>
              <w:p w14:paraId="3E784075" w14:textId="77777777" w:rsidR="0061135E" w:rsidRDefault="0061135E" w:rsidP="00D217FD">
                <w:r w:rsidRPr="0008127F">
                  <w:rPr>
                    <w:rStyle w:val="PlaceholderText"/>
                  </w:rPr>
                  <w:t>Click or tap here to enter text.</w:t>
                </w:r>
              </w:p>
            </w:tc>
          </w:sdtContent>
        </w:sdt>
        <w:sdt>
          <w:sdtPr>
            <w:id w:val="-1222062704"/>
            <w:placeholder>
              <w:docPart w:val="9FFF693968BE4759B0BF6900B68B0EEE"/>
            </w:placeholder>
            <w:showingPlcHdr/>
          </w:sdtPr>
          <w:sdtContent>
            <w:tc>
              <w:tcPr>
                <w:tcW w:w="5460" w:type="dxa"/>
              </w:tcPr>
              <w:p w14:paraId="264D98D4" w14:textId="77777777" w:rsidR="0061135E" w:rsidRDefault="0061135E" w:rsidP="00D217FD">
                <w:r w:rsidRPr="0008127F">
                  <w:rPr>
                    <w:rStyle w:val="PlaceholderText"/>
                  </w:rPr>
                  <w:t>Click or tap here to enter text.</w:t>
                </w:r>
              </w:p>
            </w:tc>
          </w:sdtContent>
        </w:sdt>
        <w:sdt>
          <w:sdtPr>
            <w:id w:val="1846360800"/>
            <w:placeholder>
              <w:docPart w:val="9FFF693968BE4759B0BF6900B68B0EEE"/>
            </w:placeholder>
            <w:showingPlcHdr/>
          </w:sdtPr>
          <w:sdtContent>
            <w:tc>
              <w:tcPr>
                <w:tcW w:w="3348" w:type="dxa"/>
              </w:tcPr>
              <w:p w14:paraId="09ECCC12" w14:textId="77777777" w:rsidR="0061135E" w:rsidRDefault="0061135E" w:rsidP="00D217FD">
                <w:r w:rsidRPr="0008127F">
                  <w:rPr>
                    <w:rStyle w:val="PlaceholderText"/>
                  </w:rPr>
                  <w:t>Click or tap here to enter text.</w:t>
                </w:r>
              </w:p>
            </w:tc>
          </w:sdtContent>
        </w:sdt>
        <w:sdt>
          <w:sdtPr>
            <w:id w:val="-19015043"/>
            <w:placeholder>
              <w:docPart w:val="D4F14EB7307A48E7910DA4B90146D552"/>
            </w:placeholder>
            <w:showingPlcHdr/>
          </w:sdtPr>
          <w:sdtContent>
            <w:tc>
              <w:tcPr>
                <w:tcW w:w="2029" w:type="dxa"/>
              </w:tcPr>
              <w:p w14:paraId="5C5D73DA" w14:textId="77777777" w:rsidR="0061135E" w:rsidRDefault="0061135E" w:rsidP="00D217FD">
                <w:r w:rsidRPr="0008127F">
                  <w:rPr>
                    <w:rStyle w:val="PlaceholderText"/>
                  </w:rPr>
                  <w:t>Click or tap here to enter text.</w:t>
                </w:r>
              </w:p>
            </w:tc>
          </w:sdtContent>
        </w:sdt>
        <w:tc>
          <w:tcPr>
            <w:tcW w:w="1292" w:type="dxa"/>
          </w:tcPr>
          <w:p w14:paraId="08325D92" w14:textId="77777777" w:rsidR="0061135E" w:rsidRDefault="0061135E" w:rsidP="00D217FD"/>
        </w:tc>
      </w:tr>
      <w:tr w:rsidR="0061135E" w14:paraId="1D5B4127" w14:textId="77777777" w:rsidTr="00601D9A">
        <w:sdt>
          <w:sdtPr>
            <w:id w:val="1619338976"/>
            <w:placeholder>
              <w:docPart w:val="9FFF693968BE4759B0BF6900B68B0EEE"/>
            </w:placeholder>
            <w:showingPlcHdr/>
          </w:sdtPr>
          <w:sdtContent>
            <w:tc>
              <w:tcPr>
                <w:tcW w:w="1819" w:type="dxa"/>
              </w:tcPr>
              <w:p w14:paraId="1B88AF5C" w14:textId="77777777" w:rsidR="0061135E" w:rsidRDefault="0061135E" w:rsidP="00D217FD">
                <w:r w:rsidRPr="0008127F">
                  <w:rPr>
                    <w:rStyle w:val="PlaceholderText"/>
                  </w:rPr>
                  <w:t>Click or tap here to enter text.</w:t>
                </w:r>
              </w:p>
            </w:tc>
          </w:sdtContent>
        </w:sdt>
        <w:sdt>
          <w:sdtPr>
            <w:id w:val="-1091390464"/>
            <w:placeholder>
              <w:docPart w:val="9FFF693968BE4759B0BF6900B68B0EEE"/>
            </w:placeholder>
            <w:showingPlcHdr/>
          </w:sdtPr>
          <w:sdtContent>
            <w:tc>
              <w:tcPr>
                <w:tcW w:w="5460" w:type="dxa"/>
              </w:tcPr>
              <w:p w14:paraId="65BC0F39" w14:textId="77777777" w:rsidR="0061135E" w:rsidRDefault="0061135E" w:rsidP="00D217FD">
                <w:r w:rsidRPr="0008127F">
                  <w:rPr>
                    <w:rStyle w:val="PlaceholderText"/>
                  </w:rPr>
                  <w:t>Click or tap here to enter text.</w:t>
                </w:r>
              </w:p>
            </w:tc>
          </w:sdtContent>
        </w:sdt>
        <w:sdt>
          <w:sdtPr>
            <w:id w:val="-1084987046"/>
            <w:placeholder>
              <w:docPart w:val="9FFF693968BE4759B0BF6900B68B0EEE"/>
            </w:placeholder>
            <w:showingPlcHdr/>
          </w:sdtPr>
          <w:sdtContent>
            <w:tc>
              <w:tcPr>
                <w:tcW w:w="3348" w:type="dxa"/>
              </w:tcPr>
              <w:p w14:paraId="7AA0DD63" w14:textId="77777777" w:rsidR="0061135E" w:rsidRDefault="0061135E" w:rsidP="00D217FD">
                <w:r w:rsidRPr="0008127F">
                  <w:rPr>
                    <w:rStyle w:val="PlaceholderText"/>
                  </w:rPr>
                  <w:t>Click or tap here to enter text.</w:t>
                </w:r>
              </w:p>
            </w:tc>
          </w:sdtContent>
        </w:sdt>
        <w:sdt>
          <w:sdtPr>
            <w:id w:val="-260838662"/>
            <w:placeholder>
              <w:docPart w:val="D4F14EB7307A48E7910DA4B90146D552"/>
            </w:placeholder>
            <w:showingPlcHdr/>
          </w:sdtPr>
          <w:sdtContent>
            <w:tc>
              <w:tcPr>
                <w:tcW w:w="2029" w:type="dxa"/>
              </w:tcPr>
              <w:p w14:paraId="085A1D73" w14:textId="77777777" w:rsidR="0061135E" w:rsidRDefault="0061135E" w:rsidP="00D217FD">
                <w:r w:rsidRPr="0008127F">
                  <w:rPr>
                    <w:rStyle w:val="PlaceholderText"/>
                  </w:rPr>
                  <w:t>Click or tap here to enter text.</w:t>
                </w:r>
              </w:p>
            </w:tc>
          </w:sdtContent>
        </w:sdt>
        <w:tc>
          <w:tcPr>
            <w:tcW w:w="1292" w:type="dxa"/>
          </w:tcPr>
          <w:p w14:paraId="04286945" w14:textId="77777777" w:rsidR="0061135E" w:rsidRDefault="0061135E" w:rsidP="00D217FD"/>
        </w:tc>
      </w:tr>
      <w:tr w:rsidR="0061135E" w14:paraId="139F011F" w14:textId="77777777" w:rsidTr="00601D9A">
        <w:sdt>
          <w:sdtPr>
            <w:id w:val="-439685639"/>
            <w:placeholder>
              <w:docPart w:val="9FFF693968BE4759B0BF6900B68B0EEE"/>
            </w:placeholder>
            <w:showingPlcHdr/>
          </w:sdtPr>
          <w:sdtContent>
            <w:tc>
              <w:tcPr>
                <w:tcW w:w="1819" w:type="dxa"/>
              </w:tcPr>
              <w:p w14:paraId="50DF3AC7" w14:textId="77777777" w:rsidR="0061135E" w:rsidRDefault="0061135E" w:rsidP="00D217FD">
                <w:r w:rsidRPr="0008127F">
                  <w:rPr>
                    <w:rStyle w:val="PlaceholderText"/>
                  </w:rPr>
                  <w:t>Click or tap here to enter text.</w:t>
                </w:r>
              </w:p>
            </w:tc>
          </w:sdtContent>
        </w:sdt>
        <w:sdt>
          <w:sdtPr>
            <w:id w:val="-685064351"/>
            <w:placeholder>
              <w:docPart w:val="9FFF693968BE4759B0BF6900B68B0EEE"/>
            </w:placeholder>
            <w:showingPlcHdr/>
          </w:sdtPr>
          <w:sdtContent>
            <w:tc>
              <w:tcPr>
                <w:tcW w:w="5460" w:type="dxa"/>
              </w:tcPr>
              <w:p w14:paraId="1EDEB452" w14:textId="77777777" w:rsidR="0061135E" w:rsidRDefault="0061135E" w:rsidP="00D217FD">
                <w:r w:rsidRPr="0008127F">
                  <w:rPr>
                    <w:rStyle w:val="PlaceholderText"/>
                  </w:rPr>
                  <w:t>Click or tap here to enter text.</w:t>
                </w:r>
              </w:p>
            </w:tc>
          </w:sdtContent>
        </w:sdt>
        <w:sdt>
          <w:sdtPr>
            <w:id w:val="1610612542"/>
            <w:placeholder>
              <w:docPart w:val="9FFF693968BE4759B0BF6900B68B0EEE"/>
            </w:placeholder>
            <w:showingPlcHdr/>
          </w:sdtPr>
          <w:sdtContent>
            <w:tc>
              <w:tcPr>
                <w:tcW w:w="3348" w:type="dxa"/>
              </w:tcPr>
              <w:p w14:paraId="60B860F7" w14:textId="77777777" w:rsidR="0061135E" w:rsidRDefault="0061135E" w:rsidP="00D217FD">
                <w:r w:rsidRPr="0008127F">
                  <w:rPr>
                    <w:rStyle w:val="PlaceholderText"/>
                  </w:rPr>
                  <w:t>Click or tap here to enter text.</w:t>
                </w:r>
              </w:p>
            </w:tc>
          </w:sdtContent>
        </w:sdt>
        <w:sdt>
          <w:sdtPr>
            <w:id w:val="1832024812"/>
            <w:placeholder>
              <w:docPart w:val="D4F14EB7307A48E7910DA4B90146D552"/>
            </w:placeholder>
            <w:showingPlcHdr/>
          </w:sdtPr>
          <w:sdtContent>
            <w:tc>
              <w:tcPr>
                <w:tcW w:w="2029" w:type="dxa"/>
              </w:tcPr>
              <w:p w14:paraId="1C6CBFE5" w14:textId="77777777" w:rsidR="0061135E" w:rsidRDefault="0061135E" w:rsidP="00D217FD">
                <w:r w:rsidRPr="0008127F">
                  <w:rPr>
                    <w:rStyle w:val="PlaceholderText"/>
                  </w:rPr>
                  <w:t>Click or tap here to enter text.</w:t>
                </w:r>
              </w:p>
            </w:tc>
          </w:sdtContent>
        </w:sdt>
        <w:tc>
          <w:tcPr>
            <w:tcW w:w="1292" w:type="dxa"/>
          </w:tcPr>
          <w:p w14:paraId="130A77B4" w14:textId="77777777" w:rsidR="0061135E" w:rsidRDefault="0061135E" w:rsidP="00D217FD"/>
        </w:tc>
      </w:tr>
      <w:tr w:rsidR="0061135E" w14:paraId="176300FB" w14:textId="77777777" w:rsidTr="00601D9A">
        <w:sdt>
          <w:sdtPr>
            <w:id w:val="60689372"/>
            <w:placeholder>
              <w:docPart w:val="9FFF693968BE4759B0BF6900B68B0EEE"/>
            </w:placeholder>
            <w:showingPlcHdr/>
          </w:sdtPr>
          <w:sdtContent>
            <w:tc>
              <w:tcPr>
                <w:tcW w:w="1819" w:type="dxa"/>
              </w:tcPr>
              <w:p w14:paraId="55FAB5BD" w14:textId="77777777" w:rsidR="0061135E" w:rsidRDefault="0061135E" w:rsidP="00D217FD">
                <w:r w:rsidRPr="0008127F">
                  <w:rPr>
                    <w:rStyle w:val="PlaceholderText"/>
                  </w:rPr>
                  <w:t>Click or tap here to enter text.</w:t>
                </w:r>
              </w:p>
            </w:tc>
          </w:sdtContent>
        </w:sdt>
        <w:sdt>
          <w:sdtPr>
            <w:id w:val="1209928294"/>
            <w:placeholder>
              <w:docPart w:val="9FFF693968BE4759B0BF6900B68B0EEE"/>
            </w:placeholder>
            <w:showingPlcHdr/>
          </w:sdtPr>
          <w:sdtContent>
            <w:tc>
              <w:tcPr>
                <w:tcW w:w="5460" w:type="dxa"/>
              </w:tcPr>
              <w:p w14:paraId="0E1AE556" w14:textId="77777777" w:rsidR="0061135E" w:rsidRDefault="0061135E" w:rsidP="00D217FD">
                <w:r w:rsidRPr="0008127F">
                  <w:rPr>
                    <w:rStyle w:val="PlaceholderText"/>
                  </w:rPr>
                  <w:t>Click or tap here to enter text.</w:t>
                </w:r>
              </w:p>
            </w:tc>
          </w:sdtContent>
        </w:sdt>
        <w:sdt>
          <w:sdtPr>
            <w:id w:val="948434613"/>
            <w:placeholder>
              <w:docPart w:val="9FFF693968BE4759B0BF6900B68B0EEE"/>
            </w:placeholder>
            <w:showingPlcHdr/>
          </w:sdtPr>
          <w:sdtContent>
            <w:tc>
              <w:tcPr>
                <w:tcW w:w="3348" w:type="dxa"/>
              </w:tcPr>
              <w:p w14:paraId="38DCC745" w14:textId="77777777" w:rsidR="0061135E" w:rsidRDefault="0061135E" w:rsidP="00D217FD">
                <w:r w:rsidRPr="0008127F">
                  <w:rPr>
                    <w:rStyle w:val="PlaceholderText"/>
                  </w:rPr>
                  <w:t>Click or tap here to enter text.</w:t>
                </w:r>
              </w:p>
            </w:tc>
          </w:sdtContent>
        </w:sdt>
        <w:sdt>
          <w:sdtPr>
            <w:id w:val="-41375774"/>
            <w:placeholder>
              <w:docPart w:val="D4F14EB7307A48E7910DA4B90146D552"/>
            </w:placeholder>
            <w:showingPlcHdr/>
          </w:sdtPr>
          <w:sdtContent>
            <w:tc>
              <w:tcPr>
                <w:tcW w:w="2029" w:type="dxa"/>
              </w:tcPr>
              <w:p w14:paraId="08D5704C" w14:textId="77777777" w:rsidR="0061135E" w:rsidRDefault="0061135E" w:rsidP="00D217FD">
                <w:r w:rsidRPr="0008127F">
                  <w:rPr>
                    <w:rStyle w:val="PlaceholderText"/>
                  </w:rPr>
                  <w:t>Click or tap here to enter text.</w:t>
                </w:r>
              </w:p>
            </w:tc>
          </w:sdtContent>
        </w:sdt>
        <w:tc>
          <w:tcPr>
            <w:tcW w:w="1292" w:type="dxa"/>
          </w:tcPr>
          <w:p w14:paraId="7F41B8FF" w14:textId="77777777" w:rsidR="0061135E" w:rsidRDefault="0061135E" w:rsidP="00D217FD"/>
        </w:tc>
      </w:tr>
      <w:tr w:rsidR="0061135E" w14:paraId="190ED47C" w14:textId="77777777" w:rsidTr="00601D9A">
        <w:tc>
          <w:tcPr>
            <w:tcW w:w="1819" w:type="dxa"/>
          </w:tcPr>
          <w:p w14:paraId="4C2957DA" w14:textId="77777777" w:rsidR="0061135E" w:rsidRDefault="0061135E" w:rsidP="00D217FD"/>
        </w:tc>
        <w:tc>
          <w:tcPr>
            <w:tcW w:w="5460" w:type="dxa"/>
          </w:tcPr>
          <w:p w14:paraId="691C28A6" w14:textId="77777777" w:rsidR="0061135E" w:rsidRDefault="0061135E" w:rsidP="00D217FD"/>
        </w:tc>
        <w:tc>
          <w:tcPr>
            <w:tcW w:w="3348" w:type="dxa"/>
          </w:tcPr>
          <w:p w14:paraId="78505C11" w14:textId="77777777" w:rsidR="0061135E" w:rsidRDefault="0061135E" w:rsidP="00D217FD"/>
        </w:tc>
        <w:tc>
          <w:tcPr>
            <w:tcW w:w="2029" w:type="dxa"/>
          </w:tcPr>
          <w:p w14:paraId="3DE8EA5E" w14:textId="77777777" w:rsidR="0061135E" w:rsidRDefault="0061135E" w:rsidP="00D217FD"/>
        </w:tc>
        <w:tc>
          <w:tcPr>
            <w:tcW w:w="1292" w:type="dxa"/>
          </w:tcPr>
          <w:p w14:paraId="2B73EB18" w14:textId="77777777" w:rsidR="0061135E" w:rsidRDefault="0061135E" w:rsidP="00D217FD"/>
        </w:tc>
      </w:tr>
    </w:tbl>
    <w:p w14:paraId="68FA4793" w14:textId="77777777" w:rsidR="007B74B4" w:rsidRDefault="007B74B4" w:rsidP="007B74B4">
      <w:r>
        <w:t xml:space="preserve">*Attach a copy of the attendance </w:t>
      </w:r>
      <w:r w:rsidR="00B86644">
        <w:t>certificate</w:t>
      </w:r>
      <w:r>
        <w:t xml:space="preserve">. </w:t>
      </w:r>
    </w:p>
    <w:p w14:paraId="6498CAE3" w14:textId="77777777" w:rsidR="003401BE" w:rsidRDefault="003401BE" w:rsidP="007B74B4"/>
    <w:p w14:paraId="54AC434D" w14:textId="77777777" w:rsidR="00281BB9" w:rsidRPr="00D8666B" w:rsidRDefault="00281BB9" w:rsidP="00347DC9">
      <w:pPr>
        <w:pStyle w:val="Heading2"/>
        <w:rPr>
          <w:rFonts w:asciiTheme="minorHAnsi" w:hAnsiTheme="minorHAnsi" w:cstheme="minorHAnsi"/>
          <w:sz w:val="28"/>
          <w:szCs w:val="28"/>
        </w:rPr>
      </w:pPr>
      <w:r w:rsidRPr="00D8666B">
        <w:rPr>
          <w:rFonts w:asciiTheme="minorHAnsi" w:hAnsiTheme="minorHAnsi" w:cstheme="minorHAnsi"/>
          <w:sz w:val="28"/>
          <w:szCs w:val="28"/>
        </w:rPr>
        <w:t>Training courses attended</w:t>
      </w:r>
      <w:r w:rsidR="00D82A1F" w:rsidRPr="00D8666B">
        <w:rPr>
          <w:rFonts w:asciiTheme="minorHAnsi" w:hAnsiTheme="minorHAnsi" w:cstheme="minorHAnsi"/>
          <w:sz w:val="28"/>
          <w:szCs w:val="28"/>
        </w:rPr>
        <w:t xml:space="preserve"> at recognised institutions</w:t>
      </w:r>
      <w:r w:rsidR="006B5F39" w:rsidRPr="00D8666B">
        <w:rPr>
          <w:rFonts w:asciiTheme="minorHAnsi" w:hAnsiTheme="minorHAnsi" w:cstheme="minorHAnsi"/>
          <w:sz w:val="28"/>
          <w:szCs w:val="28"/>
        </w:rPr>
        <w:t>*</w:t>
      </w:r>
    </w:p>
    <w:tbl>
      <w:tblPr>
        <w:tblStyle w:val="TableGrid"/>
        <w:tblW w:w="0" w:type="auto"/>
        <w:tblLook w:val="04A0" w:firstRow="1" w:lastRow="0" w:firstColumn="1" w:lastColumn="0" w:noHBand="0" w:noVBand="1"/>
      </w:tblPr>
      <w:tblGrid>
        <w:gridCol w:w="1662"/>
        <w:gridCol w:w="5704"/>
        <w:gridCol w:w="3261"/>
        <w:gridCol w:w="1984"/>
        <w:gridCol w:w="1337"/>
      </w:tblGrid>
      <w:tr w:rsidR="0061135E" w:rsidRPr="005865D9" w14:paraId="33F5063F" w14:textId="77777777" w:rsidTr="00601D9A">
        <w:tc>
          <w:tcPr>
            <w:tcW w:w="1662" w:type="dxa"/>
          </w:tcPr>
          <w:p w14:paraId="6F9EBCD5" w14:textId="77777777" w:rsidR="0061135E" w:rsidRPr="005865D9" w:rsidRDefault="0061135E" w:rsidP="00D217FD">
            <w:pPr>
              <w:rPr>
                <w:b/>
                <w:bCs/>
              </w:rPr>
            </w:pPr>
            <w:r w:rsidRPr="005865D9">
              <w:rPr>
                <w:b/>
                <w:bCs/>
              </w:rPr>
              <w:t>Date</w:t>
            </w:r>
          </w:p>
        </w:tc>
        <w:tc>
          <w:tcPr>
            <w:tcW w:w="5704" w:type="dxa"/>
          </w:tcPr>
          <w:p w14:paraId="37BF2BBE" w14:textId="77777777" w:rsidR="0061135E" w:rsidRPr="005865D9" w:rsidRDefault="0061135E" w:rsidP="00D217FD">
            <w:pPr>
              <w:rPr>
                <w:b/>
                <w:bCs/>
              </w:rPr>
            </w:pPr>
            <w:r w:rsidRPr="005865D9">
              <w:rPr>
                <w:b/>
                <w:bCs/>
              </w:rPr>
              <w:t>Title</w:t>
            </w:r>
          </w:p>
        </w:tc>
        <w:tc>
          <w:tcPr>
            <w:tcW w:w="3261" w:type="dxa"/>
          </w:tcPr>
          <w:p w14:paraId="3BFDF54F" w14:textId="77777777" w:rsidR="0061135E" w:rsidRPr="005865D9" w:rsidRDefault="0061135E" w:rsidP="00D217FD">
            <w:pPr>
              <w:rPr>
                <w:b/>
                <w:bCs/>
              </w:rPr>
            </w:pPr>
            <w:r w:rsidRPr="005865D9">
              <w:rPr>
                <w:b/>
                <w:bCs/>
              </w:rPr>
              <w:t>Provider</w:t>
            </w:r>
          </w:p>
        </w:tc>
        <w:tc>
          <w:tcPr>
            <w:tcW w:w="1984" w:type="dxa"/>
          </w:tcPr>
          <w:p w14:paraId="18B8B703" w14:textId="77777777" w:rsidR="0061135E" w:rsidRPr="005865D9" w:rsidRDefault="0061135E" w:rsidP="00D217FD">
            <w:pPr>
              <w:rPr>
                <w:b/>
                <w:bCs/>
              </w:rPr>
            </w:pPr>
            <w:r>
              <w:rPr>
                <w:b/>
                <w:bCs/>
              </w:rPr>
              <w:t xml:space="preserve">Length of course </w:t>
            </w:r>
          </w:p>
        </w:tc>
        <w:tc>
          <w:tcPr>
            <w:tcW w:w="1337" w:type="dxa"/>
          </w:tcPr>
          <w:p w14:paraId="0151A35E" w14:textId="77777777" w:rsidR="0061135E" w:rsidRDefault="0061135E" w:rsidP="006E2BEF">
            <w:pPr>
              <w:rPr>
                <w:b/>
                <w:bCs/>
              </w:rPr>
            </w:pPr>
            <w:r>
              <w:rPr>
                <w:b/>
                <w:bCs/>
              </w:rPr>
              <w:t xml:space="preserve">CPD </w:t>
            </w:r>
            <w:r w:rsidR="006E2BEF">
              <w:rPr>
                <w:b/>
                <w:bCs/>
              </w:rPr>
              <w:t>hour</w:t>
            </w:r>
            <w:r>
              <w:rPr>
                <w:b/>
                <w:bCs/>
              </w:rPr>
              <w:t>s</w:t>
            </w:r>
          </w:p>
        </w:tc>
      </w:tr>
      <w:tr w:rsidR="0061135E" w14:paraId="69415E7E" w14:textId="77777777" w:rsidTr="00601D9A">
        <w:sdt>
          <w:sdtPr>
            <w:id w:val="268441832"/>
            <w:placeholder>
              <w:docPart w:val="61E60F3B14ED48598E002DAFC354D118"/>
            </w:placeholder>
            <w:showingPlcHdr/>
          </w:sdtPr>
          <w:sdtContent>
            <w:tc>
              <w:tcPr>
                <w:tcW w:w="1662" w:type="dxa"/>
              </w:tcPr>
              <w:p w14:paraId="59FD6219" w14:textId="77777777" w:rsidR="0061135E" w:rsidRDefault="0061135E" w:rsidP="00D217FD">
                <w:r w:rsidRPr="0008127F">
                  <w:rPr>
                    <w:rStyle w:val="PlaceholderText"/>
                  </w:rPr>
                  <w:t>Click or tap here to enter text.</w:t>
                </w:r>
              </w:p>
            </w:tc>
          </w:sdtContent>
        </w:sdt>
        <w:sdt>
          <w:sdtPr>
            <w:id w:val="-1126461539"/>
            <w:placeholder>
              <w:docPart w:val="61E60F3B14ED48598E002DAFC354D118"/>
            </w:placeholder>
            <w:showingPlcHdr/>
          </w:sdtPr>
          <w:sdtContent>
            <w:tc>
              <w:tcPr>
                <w:tcW w:w="5704" w:type="dxa"/>
              </w:tcPr>
              <w:p w14:paraId="68A93BCC" w14:textId="77777777" w:rsidR="0061135E" w:rsidRDefault="0061135E" w:rsidP="00D217FD">
                <w:r w:rsidRPr="0008127F">
                  <w:rPr>
                    <w:rStyle w:val="PlaceholderText"/>
                  </w:rPr>
                  <w:t>Click or tap here to enter text.</w:t>
                </w:r>
              </w:p>
            </w:tc>
          </w:sdtContent>
        </w:sdt>
        <w:sdt>
          <w:sdtPr>
            <w:id w:val="-609515182"/>
            <w:placeholder>
              <w:docPart w:val="61E60F3B14ED48598E002DAFC354D118"/>
            </w:placeholder>
            <w:showingPlcHdr/>
          </w:sdtPr>
          <w:sdtContent>
            <w:tc>
              <w:tcPr>
                <w:tcW w:w="3261" w:type="dxa"/>
              </w:tcPr>
              <w:p w14:paraId="3F67FA0B" w14:textId="77777777" w:rsidR="0061135E" w:rsidRDefault="0061135E" w:rsidP="00D217FD">
                <w:r w:rsidRPr="0008127F">
                  <w:rPr>
                    <w:rStyle w:val="PlaceholderText"/>
                  </w:rPr>
                  <w:t>Click or tap here to enter text.</w:t>
                </w:r>
              </w:p>
            </w:tc>
          </w:sdtContent>
        </w:sdt>
        <w:sdt>
          <w:sdtPr>
            <w:id w:val="-245029179"/>
            <w:placeholder>
              <w:docPart w:val="97AF78F4F2B746B08936660091771137"/>
            </w:placeholder>
            <w:showingPlcHdr/>
          </w:sdtPr>
          <w:sdtContent>
            <w:tc>
              <w:tcPr>
                <w:tcW w:w="1984" w:type="dxa"/>
              </w:tcPr>
              <w:p w14:paraId="12F05848" w14:textId="77777777" w:rsidR="0061135E" w:rsidRDefault="0061135E" w:rsidP="00D217FD">
                <w:r w:rsidRPr="0008127F">
                  <w:rPr>
                    <w:rStyle w:val="PlaceholderText"/>
                  </w:rPr>
                  <w:t>Click or tap here to enter text.</w:t>
                </w:r>
              </w:p>
            </w:tc>
          </w:sdtContent>
        </w:sdt>
        <w:tc>
          <w:tcPr>
            <w:tcW w:w="1337" w:type="dxa"/>
          </w:tcPr>
          <w:p w14:paraId="2977854B" w14:textId="77777777" w:rsidR="0061135E" w:rsidRDefault="0061135E" w:rsidP="00D217FD"/>
        </w:tc>
      </w:tr>
      <w:tr w:rsidR="0061135E" w14:paraId="28D5FEA0" w14:textId="77777777" w:rsidTr="00601D9A">
        <w:sdt>
          <w:sdtPr>
            <w:id w:val="1548260003"/>
            <w:placeholder>
              <w:docPart w:val="61E60F3B14ED48598E002DAFC354D118"/>
            </w:placeholder>
            <w:showingPlcHdr/>
          </w:sdtPr>
          <w:sdtContent>
            <w:tc>
              <w:tcPr>
                <w:tcW w:w="1662" w:type="dxa"/>
              </w:tcPr>
              <w:p w14:paraId="0BD2F639" w14:textId="77777777" w:rsidR="0061135E" w:rsidRDefault="0061135E" w:rsidP="00D217FD">
                <w:r w:rsidRPr="0008127F">
                  <w:rPr>
                    <w:rStyle w:val="PlaceholderText"/>
                  </w:rPr>
                  <w:t>Click or tap here to enter text.</w:t>
                </w:r>
              </w:p>
            </w:tc>
          </w:sdtContent>
        </w:sdt>
        <w:sdt>
          <w:sdtPr>
            <w:id w:val="-589852366"/>
            <w:placeholder>
              <w:docPart w:val="61E60F3B14ED48598E002DAFC354D118"/>
            </w:placeholder>
            <w:showingPlcHdr/>
          </w:sdtPr>
          <w:sdtContent>
            <w:tc>
              <w:tcPr>
                <w:tcW w:w="5704" w:type="dxa"/>
              </w:tcPr>
              <w:p w14:paraId="373C9225" w14:textId="77777777" w:rsidR="0061135E" w:rsidRDefault="0061135E" w:rsidP="00D217FD">
                <w:r w:rsidRPr="0008127F">
                  <w:rPr>
                    <w:rStyle w:val="PlaceholderText"/>
                  </w:rPr>
                  <w:t>Click or tap here to enter text.</w:t>
                </w:r>
              </w:p>
            </w:tc>
          </w:sdtContent>
        </w:sdt>
        <w:sdt>
          <w:sdtPr>
            <w:id w:val="2141994287"/>
            <w:placeholder>
              <w:docPart w:val="61E60F3B14ED48598E002DAFC354D118"/>
            </w:placeholder>
            <w:showingPlcHdr/>
          </w:sdtPr>
          <w:sdtContent>
            <w:tc>
              <w:tcPr>
                <w:tcW w:w="3261" w:type="dxa"/>
              </w:tcPr>
              <w:p w14:paraId="29BF5A14" w14:textId="77777777" w:rsidR="0061135E" w:rsidRDefault="0061135E" w:rsidP="00D217FD">
                <w:r w:rsidRPr="0008127F">
                  <w:rPr>
                    <w:rStyle w:val="PlaceholderText"/>
                  </w:rPr>
                  <w:t>Click or tap here to enter text.</w:t>
                </w:r>
              </w:p>
            </w:tc>
          </w:sdtContent>
        </w:sdt>
        <w:sdt>
          <w:sdtPr>
            <w:id w:val="-1594239300"/>
            <w:placeholder>
              <w:docPart w:val="27962D1740584FDCBD162DEA49C026CE"/>
            </w:placeholder>
            <w:showingPlcHdr/>
          </w:sdtPr>
          <w:sdtContent>
            <w:tc>
              <w:tcPr>
                <w:tcW w:w="1984" w:type="dxa"/>
              </w:tcPr>
              <w:p w14:paraId="2CEF736E" w14:textId="77777777" w:rsidR="0061135E" w:rsidRDefault="0061135E" w:rsidP="00D217FD">
                <w:r w:rsidRPr="0008127F">
                  <w:rPr>
                    <w:rStyle w:val="PlaceholderText"/>
                  </w:rPr>
                  <w:t>Click or tap here to enter text.</w:t>
                </w:r>
              </w:p>
            </w:tc>
          </w:sdtContent>
        </w:sdt>
        <w:tc>
          <w:tcPr>
            <w:tcW w:w="1337" w:type="dxa"/>
          </w:tcPr>
          <w:p w14:paraId="792C0558" w14:textId="77777777" w:rsidR="0061135E" w:rsidRDefault="0061135E" w:rsidP="00D217FD"/>
        </w:tc>
      </w:tr>
      <w:tr w:rsidR="0061135E" w14:paraId="13740D17" w14:textId="77777777" w:rsidTr="00601D9A">
        <w:sdt>
          <w:sdtPr>
            <w:id w:val="-2033247240"/>
            <w:placeholder>
              <w:docPart w:val="61E60F3B14ED48598E002DAFC354D118"/>
            </w:placeholder>
            <w:showingPlcHdr/>
          </w:sdtPr>
          <w:sdtContent>
            <w:tc>
              <w:tcPr>
                <w:tcW w:w="1662" w:type="dxa"/>
              </w:tcPr>
              <w:p w14:paraId="34960B21" w14:textId="77777777" w:rsidR="0061135E" w:rsidRDefault="0061135E" w:rsidP="00D217FD">
                <w:r w:rsidRPr="0008127F">
                  <w:rPr>
                    <w:rStyle w:val="PlaceholderText"/>
                  </w:rPr>
                  <w:t>Click or tap here to enter text.</w:t>
                </w:r>
              </w:p>
            </w:tc>
          </w:sdtContent>
        </w:sdt>
        <w:sdt>
          <w:sdtPr>
            <w:id w:val="1371333626"/>
            <w:placeholder>
              <w:docPart w:val="61E60F3B14ED48598E002DAFC354D118"/>
            </w:placeholder>
            <w:showingPlcHdr/>
          </w:sdtPr>
          <w:sdtContent>
            <w:tc>
              <w:tcPr>
                <w:tcW w:w="5704" w:type="dxa"/>
              </w:tcPr>
              <w:p w14:paraId="7B35C401" w14:textId="77777777" w:rsidR="0061135E" w:rsidRDefault="0061135E" w:rsidP="00D217FD">
                <w:r w:rsidRPr="0008127F">
                  <w:rPr>
                    <w:rStyle w:val="PlaceholderText"/>
                  </w:rPr>
                  <w:t>Click or tap here to enter text.</w:t>
                </w:r>
              </w:p>
            </w:tc>
          </w:sdtContent>
        </w:sdt>
        <w:sdt>
          <w:sdtPr>
            <w:id w:val="1277914815"/>
            <w:placeholder>
              <w:docPart w:val="61E60F3B14ED48598E002DAFC354D118"/>
            </w:placeholder>
            <w:showingPlcHdr/>
          </w:sdtPr>
          <w:sdtContent>
            <w:tc>
              <w:tcPr>
                <w:tcW w:w="3261" w:type="dxa"/>
              </w:tcPr>
              <w:p w14:paraId="58AD6474" w14:textId="77777777" w:rsidR="0061135E" w:rsidRDefault="0061135E" w:rsidP="00D217FD">
                <w:r w:rsidRPr="0008127F">
                  <w:rPr>
                    <w:rStyle w:val="PlaceholderText"/>
                  </w:rPr>
                  <w:t>Click or tap here to enter text.</w:t>
                </w:r>
              </w:p>
            </w:tc>
          </w:sdtContent>
        </w:sdt>
        <w:sdt>
          <w:sdtPr>
            <w:id w:val="2145469728"/>
            <w:placeholder>
              <w:docPart w:val="3DC1074F758F41F581404F1989AE7884"/>
            </w:placeholder>
            <w:showingPlcHdr/>
          </w:sdtPr>
          <w:sdtContent>
            <w:tc>
              <w:tcPr>
                <w:tcW w:w="1984" w:type="dxa"/>
              </w:tcPr>
              <w:p w14:paraId="0EF3AD5B" w14:textId="77777777" w:rsidR="0061135E" w:rsidRDefault="0061135E" w:rsidP="00D217FD">
                <w:r w:rsidRPr="0008127F">
                  <w:rPr>
                    <w:rStyle w:val="PlaceholderText"/>
                  </w:rPr>
                  <w:t>Click or tap here to enter text.</w:t>
                </w:r>
              </w:p>
            </w:tc>
          </w:sdtContent>
        </w:sdt>
        <w:tc>
          <w:tcPr>
            <w:tcW w:w="1337" w:type="dxa"/>
          </w:tcPr>
          <w:p w14:paraId="354E2F29" w14:textId="77777777" w:rsidR="0061135E" w:rsidRDefault="0061135E" w:rsidP="00D217FD"/>
        </w:tc>
      </w:tr>
      <w:tr w:rsidR="0061135E" w14:paraId="74C3CDCF" w14:textId="77777777" w:rsidTr="00601D9A">
        <w:sdt>
          <w:sdtPr>
            <w:id w:val="-326985579"/>
            <w:placeholder>
              <w:docPart w:val="61E60F3B14ED48598E002DAFC354D118"/>
            </w:placeholder>
            <w:showingPlcHdr/>
          </w:sdtPr>
          <w:sdtContent>
            <w:tc>
              <w:tcPr>
                <w:tcW w:w="1662" w:type="dxa"/>
              </w:tcPr>
              <w:p w14:paraId="6626F2FC" w14:textId="77777777" w:rsidR="0061135E" w:rsidRDefault="0061135E" w:rsidP="00D217FD">
                <w:r w:rsidRPr="0008127F">
                  <w:rPr>
                    <w:rStyle w:val="PlaceholderText"/>
                  </w:rPr>
                  <w:t>Click or tap here to enter text.</w:t>
                </w:r>
              </w:p>
            </w:tc>
          </w:sdtContent>
        </w:sdt>
        <w:sdt>
          <w:sdtPr>
            <w:id w:val="-269707827"/>
            <w:placeholder>
              <w:docPart w:val="61E60F3B14ED48598E002DAFC354D118"/>
            </w:placeholder>
            <w:showingPlcHdr/>
          </w:sdtPr>
          <w:sdtContent>
            <w:tc>
              <w:tcPr>
                <w:tcW w:w="5704" w:type="dxa"/>
              </w:tcPr>
              <w:p w14:paraId="7F44A042" w14:textId="77777777" w:rsidR="0061135E" w:rsidRDefault="0061135E" w:rsidP="00D217FD">
                <w:r w:rsidRPr="0008127F">
                  <w:rPr>
                    <w:rStyle w:val="PlaceholderText"/>
                  </w:rPr>
                  <w:t>Click or tap here to enter text.</w:t>
                </w:r>
              </w:p>
            </w:tc>
          </w:sdtContent>
        </w:sdt>
        <w:sdt>
          <w:sdtPr>
            <w:id w:val="998467486"/>
            <w:placeholder>
              <w:docPart w:val="61E60F3B14ED48598E002DAFC354D118"/>
            </w:placeholder>
            <w:showingPlcHdr/>
          </w:sdtPr>
          <w:sdtContent>
            <w:tc>
              <w:tcPr>
                <w:tcW w:w="3261" w:type="dxa"/>
              </w:tcPr>
              <w:p w14:paraId="06C507B4" w14:textId="77777777" w:rsidR="0061135E" w:rsidRDefault="0061135E" w:rsidP="00D217FD">
                <w:r w:rsidRPr="0008127F">
                  <w:rPr>
                    <w:rStyle w:val="PlaceholderText"/>
                  </w:rPr>
                  <w:t>Click or tap here to enter text.</w:t>
                </w:r>
              </w:p>
            </w:tc>
          </w:sdtContent>
        </w:sdt>
        <w:sdt>
          <w:sdtPr>
            <w:id w:val="-571192126"/>
            <w:placeholder>
              <w:docPart w:val="C8034787554B4B3FBA81CAC2DF54D4A0"/>
            </w:placeholder>
            <w:showingPlcHdr/>
          </w:sdtPr>
          <w:sdtContent>
            <w:tc>
              <w:tcPr>
                <w:tcW w:w="1984" w:type="dxa"/>
              </w:tcPr>
              <w:p w14:paraId="4FC54474" w14:textId="77777777" w:rsidR="0061135E" w:rsidRDefault="0061135E" w:rsidP="00D217FD">
                <w:r w:rsidRPr="0008127F">
                  <w:rPr>
                    <w:rStyle w:val="PlaceholderText"/>
                  </w:rPr>
                  <w:t>Click or tap here to enter text.</w:t>
                </w:r>
              </w:p>
            </w:tc>
          </w:sdtContent>
        </w:sdt>
        <w:tc>
          <w:tcPr>
            <w:tcW w:w="1337" w:type="dxa"/>
          </w:tcPr>
          <w:p w14:paraId="5DDFFB98" w14:textId="77777777" w:rsidR="0061135E" w:rsidRDefault="0061135E" w:rsidP="00D217FD"/>
        </w:tc>
      </w:tr>
      <w:tr w:rsidR="0061135E" w14:paraId="4B5B0514" w14:textId="77777777" w:rsidTr="00601D9A">
        <w:tc>
          <w:tcPr>
            <w:tcW w:w="1662" w:type="dxa"/>
          </w:tcPr>
          <w:p w14:paraId="16BB6501" w14:textId="77777777" w:rsidR="0061135E" w:rsidRDefault="0061135E" w:rsidP="00D217FD"/>
        </w:tc>
        <w:tc>
          <w:tcPr>
            <w:tcW w:w="5704" w:type="dxa"/>
          </w:tcPr>
          <w:p w14:paraId="2E1E92EF" w14:textId="77777777" w:rsidR="0061135E" w:rsidRDefault="0061135E" w:rsidP="00D217FD"/>
        </w:tc>
        <w:tc>
          <w:tcPr>
            <w:tcW w:w="3261" w:type="dxa"/>
          </w:tcPr>
          <w:p w14:paraId="65F79DCF" w14:textId="77777777" w:rsidR="0061135E" w:rsidRDefault="0061135E" w:rsidP="00D217FD"/>
        </w:tc>
        <w:tc>
          <w:tcPr>
            <w:tcW w:w="1984" w:type="dxa"/>
          </w:tcPr>
          <w:p w14:paraId="676DF6DF" w14:textId="77777777" w:rsidR="0061135E" w:rsidRDefault="0061135E" w:rsidP="00D217FD"/>
        </w:tc>
        <w:tc>
          <w:tcPr>
            <w:tcW w:w="1337" w:type="dxa"/>
          </w:tcPr>
          <w:p w14:paraId="00A4BFB4" w14:textId="77777777" w:rsidR="0061135E" w:rsidRDefault="0061135E" w:rsidP="00D217FD"/>
        </w:tc>
      </w:tr>
    </w:tbl>
    <w:p w14:paraId="7DDE9BF1" w14:textId="77777777" w:rsidR="00281BB9" w:rsidRDefault="000E54F5" w:rsidP="00281BB9">
      <w:r>
        <w:t xml:space="preserve">*Attach </w:t>
      </w:r>
      <w:r w:rsidR="00281BB9">
        <w:t>a copy of the certificate of attendance</w:t>
      </w:r>
      <w:r>
        <w:t xml:space="preserve"> for all training courses attended. </w:t>
      </w:r>
    </w:p>
    <w:p w14:paraId="60116363" w14:textId="77777777" w:rsidR="003401BE" w:rsidRDefault="003401BE">
      <w:pPr>
        <w:rPr>
          <w:rFonts w:ascii="Arial" w:eastAsiaTheme="majorEastAsia" w:hAnsi="Arial" w:cstheme="majorBidi"/>
          <w:color w:val="44546A" w:themeColor="text2"/>
          <w:sz w:val="28"/>
          <w:szCs w:val="32"/>
        </w:rPr>
      </w:pPr>
      <w:r>
        <w:rPr>
          <w:b/>
        </w:rPr>
        <w:br w:type="page"/>
      </w:r>
    </w:p>
    <w:p w14:paraId="161EAA1B" w14:textId="77777777" w:rsidR="00FB004E" w:rsidRPr="00D8666B" w:rsidRDefault="00E747AE" w:rsidP="00FB004E">
      <w:pPr>
        <w:pStyle w:val="Heading1"/>
        <w:rPr>
          <w:rFonts w:asciiTheme="minorHAnsi" w:hAnsiTheme="minorHAnsi" w:cstheme="minorHAnsi"/>
          <w:sz w:val="32"/>
        </w:rPr>
      </w:pPr>
      <w:r w:rsidRPr="00D8666B">
        <w:rPr>
          <w:rFonts w:asciiTheme="minorHAnsi" w:hAnsiTheme="minorHAnsi" w:cstheme="minorHAnsi"/>
          <w:color w:val="009579"/>
          <w:sz w:val="32"/>
        </w:rPr>
        <w:t xml:space="preserve">Discretionary </w:t>
      </w:r>
      <w:r w:rsidR="00FB004E" w:rsidRPr="00D8666B">
        <w:rPr>
          <w:rFonts w:asciiTheme="minorHAnsi" w:hAnsiTheme="minorHAnsi" w:cstheme="minorHAnsi"/>
          <w:color w:val="009579"/>
          <w:sz w:val="32"/>
        </w:rPr>
        <w:t xml:space="preserve">CPD </w:t>
      </w:r>
      <w:r w:rsidRPr="00D8666B">
        <w:rPr>
          <w:rFonts w:asciiTheme="minorHAnsi" w:hAnsiTheme="minorHAnsi" w:cstheme="minorHAnsi"/>
          <w:color w:val="009579"/>
          <w:sz w:val="32"/>
        </w:rPr>
        <w:t>hours</w:t>
      </w:r>
    </w:p>
    <w:p w14:paraId="317078D2" w14:textId="77777777" w:rsidR="00D82A1F" w:rsidRPr="006E2BEF" w:rsidRDefault="00651C25" w:rsidP="00281BB9">
      <w:pPr>
        <w:rPr>
          <w:rFonts w:cstheme="minorHAnsi"/>
        </w:rPr>
      </w:pPr>
      <w:r w:rsidRPr="006E2BEF">
        <w:rPr>
          <w:rFonts w:cstheme="minorHAnsi"/>
        </w:rPr>
        <w:t>A further six hours of discretionary CPD activities</w:t>
      </w:r>
      <w:r w:rsidR="00E747AE" w:rsidRPr="006E2BEF">
        <w:rPr>
          <w:rFonts w:cstheme="minorHAnsi"/>
        </w:rPr>
        <w:t xml:space="preserve">, if 20 have not been accumulated from the activities mentioned above, </w:t>
      </w:r>
      <w:r w:rsidRPr="006E2BEF">
        <w:rPr>
          <w:rFonts w:cstheme="minorHAnsi"/>
        </w:rPr>
        <w:t>may be allocated to discretionary editing-related CPD activities, such as reading, research, the writing of relevant articles</w:t>
      </w:r>
      <w:r w:rsidR="00B86644" w:rsidRPr="006E2BEF">
        <w:rPr>
          <w:rFonts w:cstheme="minorHAnsi"/>
        </w:rPr>
        <w:t xml:space="preserve">, </w:t>
      </w:r>
      <w:r w:rsidRPr="006E2BEF">
        <w:rPr>
          <w:rFonts w:cstheme="minorHAnsi"/>
        </w:rPr>
        <w:t>voluntary services offered to PEG</w:t>
      </w:r>
      <w:r w:rsidR="00B86644" w:rsidRPr="006E2BEF">
        <w:rPr>
          <w:rFonts w:cstheme="minorHAnsi"/>
        </w:rPr>
        <w:t xml:space="preserve"> and voluntary editing-related services offered outside of PEG</w:t>
      </w:r>
      <w:r w:rsidRPr="006E2BEF">
        <w:rPr>
          <w:rFonts w:cstheme="minorHAnsi"/>
        </w:rPr>
        <w:t>.</w:t>
      </w:r>
    </w:p>
    <w:p w14:paraId="42D7CDCE" w14:textId="77777777" w:rsidR="00B86644" w:rsidRPr="006E2BEF" w:rsidRDefault="00B86644" w:rsidP="00281BB9">
      <w:pPr>
        <w:rPr>
          <w:rFonts w:cstheme="minorHAnsi"/>
          <w:b/>
          <w:sz w:val="24"/>
          <w:szCs w:val="24"/>
        </w:rPr>
      </w:pPr>
      <w:r w:rsidRPr="006E2BEF">
        <w:rPr>
          <w:rFonts w:cstheme="minorHAnsi"/>
          <w:b/>
          <w:sz w:val="24"/>
          <w:szCs w:val="24"/>
        </w:rPr>
        <w:t>5 actual hours = 1 notional hour of discretionary CPD points</w:t>
      </w:r>
    </w:p>
    <w:p w14:paraId="6BFF368B" w14:textId="77777777" w:rsidR="00FB004E" w:rsidRPr="00D8666B" w:rsidRDefault="008F3216" w:rsidP="00347DC9">
      <w:pPr>
        <w:pStyle w:val="Heading2"/>
        <w:rPr>
          <w:rFonts w:asciiTheme="minorHAnsi" w:hAnsiTheme="minorHAnsi" w:cstheme="minorHAnsi"/>
          <w:sz w:val="28"/>
          <w:szCs w:val="28"/>
        </w:rPr>
      </w:pPr>
      <w:r w:rsidRPr="00D8666B">
        <w:rPr>
          <w:rFonts w:asciiTheme="minorHAnsi" w:hAnsiTheme="minorHAnsi" w:cstheme="minorHAnsi"/>
          <w:sz w:val="28"/>
          <w:szCs w:val="28"/>
        </w:rPr>
        <w:t xml:space="preserve">PEG </w:t>
      </w:r>
      <w:r w:rsidR="00B86644" w:rsidRPr="00D8666B">
        <w:rPr>
          <w:rFonts w:asciiTheme="minorHAnsi" w:hAnsiTheme="minorHAnsi" w:cstheme="minorHAnsi"/>
          <w:sz w:val="28"/>
          <w:szCs w:val="28"/>
        </w:rPr>
        <w:t xml:space="preserve">attendance at a </w:t>
      </w:r>
      <w:r w:rsidR="00E747AE" w:rsidRPr="00D8666B">
        <w:rPr>
          <w:rFonts w:asciiTheme="minorHAnsi" w:hAnsiTheme="minorHAnsi" w:cstheme="minorHAnsi"/>
          <w:sz w:val="28"/>
          <w:szCs w:val="28"/>
        </w:rPr>
        <w:t xml:space="preserve">Coffee Conversation or Orientation session </w:t>
      </w:r>
      <w:r w:rsidR="00601D9A" w:rsidRPr="00D8666B">
        <w:rPr>
          <w:rFonts w:asciiTheme="minorHAnsi" w:hAnsiTheme="minorHAnsi" w:cstheme="minorHAnsi"/>
          <w:sz w:val="28"/>
          <w:szCs w:val="28"/>
        </w:rPr>
        <w:t xml:space="preserve">(1 hour </w:t>
      </w:r>
      <w:r w:rsidR="006E2BEF" w:rsidRPr="00D8666B">
        <w:rPr>
          <w:rFonts w:asciiTheme="minorHAnsi" w:hAnsiTheme="minorHAnsi" w:cstheme="minorHAnsi"/>
          <w:sz w:val="28"/>
          <w:szCs w:val="28"/>
        </w:rPr>
        <w:t>actual</w:t>
      </w:r>
      <w:r w:rsidR="00601D9A" w:rsidRPr="00D8666B">
        <w:rPr>
          <w:rFonts w:asciiTheme="minorHAnsi" w:hAnsiTheme="minorHAnsi" w:cstheme="minorHAnsi"/>
          <w:sz w:val="28"/>
          <w:szCs w:val="28"/>
        </w:rPr>
        <w:t xml:space="preserve"> time)</w:t>
      </w:r>
    </w:p>
    <w:tbl>
      <w:tblPr>
        <w:tblStyle w:val="TableGrid"/>
        <w:tblW w:w="13887" w:type="dxa"/>
        <w:tblLook w:val="04A0" w:firstRow="1" w:lastRow="0" w:firstColumn="1" w:lastColumn="0" w:noHBand="0" w:noVBand="1"/>
      </w:tblPr>
      <w:tblGrid>
        <w:gridCol w:w="1975"/>
        <w:gridCol w:w="5310"/>
        <w:gridCol w:w="2775"/>
        <w:gridCol w:w="3827"/>
      </w:tblGrid>
      <w:tr w:rsidR="008F3216" w:rsidRPr="005865D9" w14:paraId="56F70B07" w14:textId="77777777" w:rsidTr="006E2BEF">
        <w:tc>
          <w:tcPr>
            <w:tcW w:w="1975" w:type="dxa"/>
          </w:tcPr>
          <w:p w14:paraId="38DC631D" w14:textId="77777777" w:rsidR="008F3216" w:rsidRPr="005865D9" w:rsidRDefault="008F3216" w:rsidP="00616D87">
            <w:pPr>
              <w:rPr>
                <w:b/>
                <w:bCs/>
              </w:rPr>
            </w:pPr>
            <w:r w:rsidRPr="005865D9">
              <w:rPr>
                <w:b/>
                <w:bCs/>
              </w:rPr>
              <w:t>Date</w:t>
            </w:r>
          </w:p>
        </w:tc>
        <w:tc>
          <w:tcPr>
            <w:tcW w:w="5310" w:type="dxa"/>
          </w:tcPr>
          <w:p w14:paraId="79D329AC" w14:textId="77777777" w:rsidR="008F3216" w:rsidRPr="005865D9" w:rsidRDefault="008F3216" w:rsidP="00616D87">
            <w:pPr>
              <w:rPr>
                <w:b/>
                <w:bCs/>
              </w:rPr>
            </w:pPr>
            <w:r w:rsidRPr="005865D9">
              <w:rPr>
                <w:b/>
                <w:bCs/>
              </w:rPr>
              <w:t>Title</w:t>
            </w:r>
          </w:p>
        </w:tc>
        <w:tc>
          <w:tcPr>
            <w:tcW w:w="2775" w:type="dxa"/>
          </w:tcPr>
          <w:p w14:paraId="34F29908" w14:textId="77777777" w:rsidR="008F3216" w:rsidRPr="005865D9" w:rsidRDefault="00601D9A" w:rsidP="00616D87">
            <w:pPr>
              <w:rPr>
                <w:b/>
                <w:bCs/>
              </w:rPr>
            </w:pPr>
            <w:r>
              <w:rPr>
                <w:b/>
                <w:bCs/>
              </w:rPr>
              <w:t>PEG facilitator</w:t>
            </w:r>
          </w:p>
        </w:tc>
        <w:tc>
          <w:tcPr>
            <w:tcW w:w="3827" w:type="dxa"/>
          </w:tcPr>
          <w:p w14:paraId="59E590F6" w14:textId="77777777" w:rsidR="008F3216" w:rsidRPr="005865D9" w:rsidRDefault="00601D9A" w:rsidP="00601D9A">
            <w:pPr>
              <w:rPr>
                <w:b/>
                <w:bCs/>
              </w:rPr>
            </w:pPr>
            <w:r>
              <w:rPr>
                <w:b/>
                <w:bCs/>
              </w:rPr>
              <w:t>Notional time = 12 mins/actual hour</w:t>
            </w:r>
          </w:p>
        </w:tc>
      </w:tr>
      <w:tr w:rsidR="008F3216" w14:paraId="10BDE14D" w14:textId="77777777" w:rsidTr="006E2BEF">
        <w:sdt>
          <w:sdtPr>
            <w:id w:val="-2124530478"/>
            <w:placeholder>
              <w:docPart w:val="5DF05E630A14413D8F7AE55D82F1EF70"/>
            </w:placeholder>
            <w:showingPlcHdr/>
          </w:sdtPr>
          <w:sdtContent>
            <w:tc>
              <w:tcPr>
                <w:tcW w:w="1975" w:type="dxa"/>
              </w:tcPr>
              <w:p w14:paraId="5E6EE754" w14:textId="77777777" w:rsidR="008F3216" w:rsidRDefault="008F3216" w:rsidP="00616D87">
                <w:r w:rsidRPr="0008127F">
                  <w:rPr>
                    <w:rStyle w:val="PlaceholderText"/>
                  </w:rPr>
                  <w:t>Click or tap here to enter text.</w:t>
                </w:r>
              </w:p>
            </w:tc>
          </w:sdtContent>
        </w:sdt>
        <w:sdt>
          <w:sdtPr>
            <w:id w:val="-1771854323"/>
            <w:placeholder>
              <w:docPart w:val="5DF05E630A14413D8F7AE55D82F1EF70"/>
            </w:placeholder>
            <w:showingPlcHdr/>
          </w:sdtPr>
          <w:sdtContent>
            <w:tc>
              <w:tcPr>
                <w:tcW w:w="5310" w:type="dxa"/>
              </w:tcPr>
              <w:p w14:paraId="5FAD6EE9" w14:textId="77777777" w:rsidR="008F3216" w:rsidRDefault="008F3216" w:rsidP="00616D87">
                <w:r w:rsidRPr="0008127F">
                  <w:rPr>
                    <w:rStyle w:val="PlaceholderText"/>
                  </w:rPr>
                  <w:t>Click or tap here to enter text.</w:t>
                </w:r>
              </w:p>
            </w:tc>
          </w:sdtContent>
        </w:sdt>
        <w:sdt>
          <w:sdtPr>
            <w:id w:val="-1652593694"/>
            <w:placeholder>
              <w:docPart w:val="5DF05E630A14413D8F7AE55D82F1EF70"/>
            </w:placeholder>
            <w:showingPlcHdr/>
          </w:sdtPr>
          <w:sdtContent>
            <w:tc>
              <w:tcPr>
                <w:tcW w:w="2775" w:type="dxa"/>
              </w:tcPr>
              <w:p w14:paraId="1B84C1FB" w14:textId="77777777" w:rsidR="008F3216" w:rsidRDefault="008F3216" w:rsidP="00616D87">
                <w:r w:rsidRPr="0008127F">
                  <w:rPr>
                    <w:rStyle w:val="PlaceholderText"/>
                  </w:rPr>
                  <w:t>Click or tap here to enter text.</w:t>
                </w:r>
              </w:p>
            </w:tc>
          </w:sdtContent>
        </w:sdt>
        <w:sdt>
          <w:sdtPr>
            <w:id w:val="411746808"/>
            <w:placeholder>
              <w:docPart w:val="F34D9014EE484C178E1D86D3E7DFCB50"/>
            </w:placeholder>
            <w:showingPlcHdr/>
          </w:sdtPr>
          <w:sdtContent>
            <w:tc>
              <w:tcPr>
                <w:tcW w:w="3827" w:type="dxa"/>
              </w:tcPr>
              <w:p w14:paraId="4F126BC9" w14:textId="77777777" w:rsidR="008F3216" w:rsidRDefault="008F3216" w:rsidP="00616D87">
                <w:r w:rsidRPr="0008127F">
                  <w:rPr>
                    <w:rStyle w:val="PlaceholderText"/>
                  </w:rPr>
                  <w:t>Click or tap here to enter text.</w:t>
                </w:r>
              </w:p>
            </w:tc>
          </w:sdtContent>
        </w:sdt>
      </w:tr>
      <w:tr w:rsidR="008F3216" w14:paraId="7D7F49E2" w14:textId="77777777" w:rsidTr="006E2BEF">
        <w:sdt>
          <w:sdtPr>
            <w:id w:val="-1091076302"/>
            <w:placeholder>
              <w:docPart w:val="5DF05E630A14413D8F7AE55D82F1EF70"/>
            </w:placeholder>
            <w:showingPlcHdr/>
          </w:sdtPr>
          <w:sdtContent>
            <w:tc>
              <w:tcPr>
                <w:tcW w:w="1975" w:type="dxa"/>
              </w:tcPr>
              <w:p w14:paraId="5F79144C" w14:textId="77777777" w:rsidR="008F3216" w:rsidRDefault="008F3216" w:rsidP="00616D87">
                <w:r w:rsidRPr="0008127F">
                  <w:rPr>
                    <w:rStyle w:val="PlaceholderText"/>
                  </w:rPr>
                  <w:t>Click or tap here to enter text.</w:t>
                </w:r>
              </w:p>
            </w:tc>
          </w:sdtContent>
        </w:sdt>
        <w:sdt>
          <w:sdtPr>
            <w:id w:val="-334765626"/>
            <w:placeholder>
              <w:docPart w:val="5DF05E630A14413D8F7AE55D82F1EF70"/>
            </w:placeholder>
            <w:showingPlcHdr/>
          </w:sdtPr>
          <w:sdtContent>
            <w:tc>
              <w:tcPr>
                <w:tcW w:w="5310" w:type="dxa"/>
              </w:tcPr>
              <w:p w14:paraId="430C92D5" w14:textId="77777777" w:rsidR="008F3216" w:rsidRDefault="008F3216" w:rsidP="00616D87">
                <w:r w:rsidRPr="0008127F">
                  <w:rPr>
                    <w:rStyle w:val="PlaceholderText"/>
                  </w:rPr>
                  <w:t>Click or tap here to enter text.</w:t>
                </w:r>
              </w:p>
            </w:tc>
          </w:sdtContent>
        </w:sdt>
        <w:sdt>
          <w:sdtPr>
            <w:id w:val="-602424805"/>
            <w:placeholder>
              <w:docPart w:val="5DF05E630A14413D8F7AE55D82F1EF70"/>
            </w:placeholder>
            <w:showingPlcHdr/>
          </w:sdtPr>
          <w:sdtContent>
            <w:tc>
              <w:tcPr>
                <w:tcW w:w="2775" w:type="dxa"/>
              </w:tcPr>
              <w:p w14:paraId="5469CC72" w14:textId="77777777" w:rsidR="008F3216" w:rsidRDefault="008F3216" w:rsidP="00616D87">
                <w:r w:rsidRPr="0008127F">
                  <w:rPr>
                    <w:rStyle w:val="PlaceholderText"/>
                  </w:rPr>
                  <w:t>Click or tap here to enter text.</w:t>
                </w:r>
              </w:p>
            </w:tc>
          </w:sdtContent>
        </w:sdt>
        <w:sdt>
          <w:sdtPr>
            <w:id w:val="-96409950"/>
            <w:placeholder>
              <w:docPart w:val="F34D9014EE484C178E1D86D3E7DFCB50"/>
            </w:placeholder>
            <w:showingPlcHdr/>
          </w:sdtPr>
          <w:sdtContent>
            <w:tc>
              <w:tcPr>
                <w:tcW w:w="3827" w:type="dxa"/>
              </w:tcPr>
              <w:p w14:paraId="79D50DCC" w14:textId="77777777" w:rsidR="008F3216" w:rsidRDefault="008F3216" w:rsidP="00616D87">
                <w:r w:rsidRPr="0008127F">
                  <w:rPr>
                    <w:rStyle w:val="PlaceholderText"/>
                  </w:rPr>
                  <w:t>Click or tap here to enter text.</w:t>
                </w:r>
              </w:p>
            </w:tc>
          </w:sdtContent>
        </w:sdt>
      </w:tr>
      <w:tr w:rsidR="008F3216" w14:paraId="2B9E86CA" w14:textId="77777777" w:rsidTr="006E2BEF">
        <w:sdt>
          <w:sdtPr>
            <w:id w:val="1390155230"/>
            <w:placeholder>
              <w:docPart w:val="5DF05E630A14413D8F7AE55D82F1EF70"/>
            </w:placeholder>
            <w:showingPlcHdr/>
          </w:sdtPr>
          <w:sdtContent>
            <w:tc>
              <w:tcPr>
                <w:tcW w:w="1975" w:type="dxa"/>
              </w:tcPr>
              <w:p w14:paraId="17427032" w14:textId="77777777" w:rsidR="008F3216" w:rsidRDefault="008F3216" w:rsidP="00616D87">
                <w:r w:rsidRPr="0008127F">
                  <w:rPr>
                    <w:rStyle w:val="PlaceholderText"/>
                  </w:rPr>
                  <w:t>Click or tap here to enter text.</w:t>
                </w:r>
              </w:p>
            </w:tc>
          </w:sdtContent>
        </w:sdt>
        <w:sdt>
          <w:sdtPr>
            <w:id w:val="955902546"/>
            <w:placeholder>
              <w:docPart w:val="5DF05E630A14413D8F7AE55D82F1EF70"/>
            </w:placeholder>
            <w:showingPlcHdr/>
          </w:sdtPr>
          <w:sdtContent>
            <w:tc>
              <w:tcPr>
                <w:tcW w:w="5310" w:type="dxa"/>
              </w:tcPr>
              <w:p w14:paraId="6AD6E2D6" w14:textId="77777777" w:rsidR="008F3216" w:rsidRDefault="008F3216" w:rsidP="00616D87">
                <w:r w:rsidRPr="0008127F">
                  <w:rPr>
                    <w:rStyle w:val="PlaceholderText"/>
                  </w:rPr>
                  <w:t>Click or tap here to enter text.</w:t>
                </w:r>
              </w:p>
            </w:tc>
          </w:sdtContent>
        </w:sdt>
        <w:sdt>
          <w:sdtPr>
            <w:id w:val="-973203407"/>
            <w:placeholder>
              <w:docPart w:val="5DF05E630A14413D8F7AE55D82F1EF70"/>
            </w:placeholder>
            <w:showingPlcHdr/>
          </w:sdtPr>
          <w:sdtContent>
            <w:tc>
              <w:tcPr>
                <w:tcW w:w="2775" w:type="dxa"/>
              </w:tcPr>
              <w:p w14:paraId="50C9202E" w14:textId="77777777" w:rsidR="008F3216" w:rsidRDefault="008F3216" w:rsidP="00616D87">
                <w:r w:rsidRPr="0008127F">
                  <w:rPr>
                    <w:rStyle w:val="PlaceholderText"/>
                  </w:rPr>
                  <w:t>Click or tap here to enter text.</w:t>
                </w:r>
              </w:p>
            </w:tc>
          </w:sdtContent>
        </w:sdt>
        <w:sdt>
          <w:sdtPr>
            <w:id w:val="1853141786"/>
            <w:placeholder>
              <w:docPart w:val="F34D9014EE484C178E1D86D3E7DFCB50"/>
            </w:placeholder>
            <w:showingPlcHdr/>
          </w:sdtPr>
          <w:sdtContent>
            <w:tc>
              <w:tcPr>
                <w:tcW w:w="3827" w:type="dxa"/>
              </w:tcPr>
              <w:p w14:paraId="4EE4690A" w14:textId="77777777" w:rsidR="008F3216" w:rsidRDefault="008F3216" w:rsidP="00616D87">
                <w:r w:rsidRPr="0008127F">
                  <w:rPr>
                    <w:rStyle w:val="PlaceholderText"/>
                  </w:rPr>
                  <w:t>Click or tap here to enter text.</w:t>
                </w:r>
              </w:p>
            </w:tc>
          </w:sdtContent>
        </w:sdt>
      </w:tr>
      <w:tr w:rsidR="008F3216" w14:paraId="378CE9A4" w14:textId="77777777" w:rsidTr="006E2BEF">
        <w:sdt>
          <w:sdtPr>
            <w:id w:val="1390459422"/>
            <w:placeholder>
              <w:docPart w:val="5DF05E630A14413D8F7AE55D82F1EF70"/>
            </w:placeholder>
            <w:showingPlcHdr/>
          </w:sdtPr>
          <w:sdtContent>
            <w:tc>
              <w:tcPr>
                <w:tcW w:w="1975" w:type="dxa"/>
              </w:tcPr>
              <w:p w14:paraId="7BA5CB45" w14:textId="77777777" w:rsidR="008F3216" w:rsidRDefault="008F3216" w:rsidP="00616D87">
                <w:r w:rsidRPr="0008127F">
                  <w:rPr>
                    <w:rStyle w:val="PlaceholderText"/>
                  </w:rPr>
                  <w:t>Click or tap here to enter text.</w:t>
                </w:r>
              </w:p>
            </w:tc>
          </w:sdtContent>
        </w:sdt>
        <w:sdt>
          <w:sdtPr>
            <w:id w:val="1920441410"/>
            <w:placeholder>
              <w:docPart w:val="5DF05E630A14413D8F7AE55D82F1EF70"/>
            </w:placeholder>
            <w:showingPlcHdr/>
          </w:sdtPr>
          <w:sdtContent>
            <w:tc>
              <w:tcPr>
                <w:tcW w:w="5310" w:type="dxa"/>
              </w:tcPr>
              <w:p w14:paraId="227418BE" w14:textId="77777777" w:rsidR="008F3216" w:rsidRDefault="008F3216" w:rsidP="00616D87">
                <w:r w:rsidRPr="0008127F">
                  <w:rPr>
                    <w:rStyle w:val="PlaceholderText"/>
                  </w:rPr>
                  <w:t>Click or tap here to enter text.</w:t>
                </w:r>
              </w:p>
            </w:tc>
          </w:sdtContent>
        </w:sdt>
        <w:sdt>
          <w:sdtPr>
            <w:id w:val="41493479"/>
            <w:placeholder>
              <w:docPart w:val="5DF05E630A14413D8F7AE55D82F1EF70"/>
            </w:placeholder>
            <w:showingPlcHdr/>
          </w:sdtPr>
          <w:sdtContent>
            <w:tc>
              <w:tcPr>
                <w:tcW w:w="2775" w:type="dxa"/>
              </w:tcPr>
              <w:p w14:paraId="5AE60278" w14:textId="77777777" w:rsidR="008F3216" w:rsidRDefault="008F3216" w:rsidP="00616D87">
                <w:r w:rsidRPr="0008127F">
                  <w:rPr>
                    <w:rStyle w:val="PlaceholderText"/>
                  </w:rPr>
                  <w:t>Click or tap here to enter text.</w:t>
                </w:r>
              </w:p>
            </w:tc>
          </w:sdtContent>
        </w:sdt>
        <w:sdt>
          <w:sdtPr>
            <w:id w:val="-1602643171"/>
            <w:placeholder>
              <w:docPart w:val="F34D9014EE484C178E1D86D3E7DFCB50"/>
            </w:placeholder>
            <w:showingPlcHdr/>
          </w:sdtPr>
          <w:sdtContent>
            <w:tc>
              <w:tcPr>
                <w:tcW w:w="3827" w:type="dxa"/>
              </w:tcPr>
              <w:p w14:paraId="44F9A071" w14:textId="77777777" w:rsidR="008F3216" w:rsidRDefault="008F3216" w:rsidP="00616D87">
                <w:r w:rsidRPr="0008127F">
                  <w:rPr>
                    <w:rStyle w:val="PlaceholderText"/>
                  </w:rPr>
                  <w:t>Click or tap here to enter text.</w:t>
                </w:r>
              </w:p>
            </w:tc>
          </w:sdtContent>
        </w:sdt>
      </w:tr>
      <w:tr w:rsidR="008F3216" w14:paraId="48CDAB88" w14:textId="77777777" w:rsidTr="006E2BEF">
        <w:sdt>
          <w:sdtPr>
            <w:id w:val="-47458382"/>
            <w:placeholder>
              <w:docPart w:val="F34D9014EE484C178E1D86D3E7DFCB50"/>
            </w:placeholder>
            <w:showingPlcHdr/>
          </w:sdtPr>
          <w:sdtContent>
            <w:tc>
              <w:tcPr>
                <w:tcW w:w="1975" w:type="dxa"/>
              </w:tcPr>
              <w:p w14:paraId="33EC0335" w14:textId="77777777" w:rsidR="008F3216" w:rsidRDefault="008F3216" w:rsidP="00616D87">
                <w:r w:rsidRPr="0008127F">
                  <w:rPr>
                    <w:rStyle w:val="PlaceholderText"/>
                  </w:rPr>
                  <w:t>Click or tap here to enter text.</w:t>
                </w:r>
              </w:p>
            </w:tc>
          </w:sdtContent>
        </w:sdt>
        <w:sdt>
          <w:sdtPr>
            <w:id w:val="958926309"/>
            <w:placeholder>
              <w:docPart w:val="5DF05E630A14413D8F7AE55D82F1EF70"/>
            </w:placeholder>
            <w:showingPlcHdr/>
          </w:sdtPr>
          <w:sdtContent>
            <w:tc>
              <w:tcPr>
                <w:tcW w:w="5310" w:type="dxa"/>
              </w:tcPr>
              <w:p w14:paraId="0043DECD" w14:textId="77777777" w:rsidR="008F3216" w:rsidRDefault="008F3216" w:rsidP="00616D87">
                <w:r w:rsidRPr="0008127F">
                  <w:rPr>
                    <w:rStyle w:val="PlaceholderText"/>
                  </w:rPr>
                  <w:t>Click or tap here to enter text.</w:t>
                </w:r>
              </w:p>
            </w:tc>
          </w:sdtContent>
        </w:sdt>
        <w:sdt>
          <w:sdtPr>
            <w:id w:val="1440408208"/>
            <w:placeholder>
              <w:docPart w:val="5DF05E630A14413D8F7AE55D82F1EF70"/>
            </w:placeholder>
            <w:showingPlcHdr/>
          </w:sdtPr>
          <w:sdtContent>
            <w:tc>
              <w:tcPr>
                <w:tcW w:w="2775" w:type="dxa"/>
              </w:tcPr>
              <w:p w14:paraId="46C70A15" w14:textId="77777777" w:rsidR="008F3216" w:rsidRDefault="008F3216" w:rsidP="00616D87">
                <w:r w:rsidRPr="0008127F">
                  <w:rPr>
                    <w:rStyle w:val="PlaceholderText"/>
                  </w:rPr>
                  <w:t>Click or tap here to enter text.</w:t>
                </w:r>
              </w:p>
            </w:tc>
          </w:sdtContent>
        </w:sdt>
        <w:sdt>
          <w:sdtPr>
            <w:id w:val="345380020"/>
            <w:placeholder>
              <w:docPart w:val="F34D9014EE484C178E1D86D3E7DFCB50"/>
            </w:placeholder>
            <w:showingPlcHdr/>
          </w:sdtPr>
          <w:sdtContent>
            <w:tc>
              <w:tcPr>
                <w:tcW w:w="3827" w:type="dxa"/>
              </w:tcPr>
              <w:p w14:paraId="5CDA9687" w14:textId="77777777" w:rsidR="008F3216" w:rsidRDefault="008F3216" w:rsidP="00616D87">
                <w:r w:rsidRPr="0008127F">
                  <w:rPr>
                    <w:rStyle w:val="PlaceholderText"/>
                  </w:rPr>
                  <w:t>Click or tap here to enter text.</w:t>
                </w:r>
              </w:p>
            </w:tc>
          </w:sdtContent>
        </w:sdt>
      </w:tr>
      <w:tr w:rsidR="008F3216" w14:paraId="7E95C451" w14:textId="77777777" w:rsidTr="006E2BEF">
        <w:tc>
          <w:tcPr>
            <w:tcW w:w="1975" w:type="dxa"/>
          </w:tcPr>
          <w:p w14:paraId="153A6F3A" w14:textId="77777777" w:rsidR="008F3216" w:rsidRDefault="008F3216" w:rsidP="00616D87"/>
        </w:tc>
        <w:tc>
          <w:tcPr>
            <w:tcW w:w="5310" w:type="dxa"/>
          </w:tcPr>
          <w:p w14:paraId="7DC9D058" w14:textId="77777777" w:rsidR="008F3216" w:rsidRDefault="008F3216" w:rsidP="00616D87"/>
        </w:tc>
        <w:tc>
          <w:tcPr>
            <w:tcW w:w="2775" w:type="dxa"/>
          </w:tcPr>
          <w:p w14:paraId="424ABCB9" w14:textId="77777777" w:rsidR="008F3216" w:rsidRDefault="008F3216" w:rsidP="00616D87"/>
        </w:tc>
        <w:tc>
          <w:tcPr>
            <w:tcW w:w="3827" w:type="dxa"/>
          </w:tcPr>
          <w:p w14:paraId="4836EFAE" w14:textId="77777777" w:rsidR="008F3216" w:rsidRDefault="008F3216" w:rsidP="00616D87"/>
        </w:tc>
      </w:tr>
    </w:tbl>
    <w:p w14:paraId="52995D06" w14:textId="77777777" w:rsidR="008F3216" w:rsidRDefault="008F3216" w:rsidP="00281BB9"/>
    <w:p w14:paraId="609283EC" w14:textId="56288780" w:rsidR="003137D3" w:rsidRPr="00D8666B" w:rsidRDefault="003137D3" w:rsidP="003137D3">
      <w:pPr>
        <w:pStyle w:val="Heading2"/>
        <w:rPr>
          <w:rFonts w:asciiTheme="minorHAnsi" w:hAnsiTheme="minorHAnsi" w:cstheme="minorHAnsi"/>
          <w:sz w:val="28"/>
          <w:szCs w:val="28"/>
        </w:rPr>
      </w:pPr>
      <w:r w:rsidRPr="00D8666B">
        <w:rPr>
          <w:rFonts w:asciiTheme="minorHAnsi" w:hAnsiTheme="minorHAnsi" w:cstheme="minorHAnsi"/>
          <w:sz w:val="28"/>
          <w:szCs w:val="28"/>
        </w:rPr>
        <w:t>Books</w:t>
      </w:r>
      <w:r w:rsidR="00C73A0B" w:rsidRPr="00D8666B">
        <w:rPr>
          <w:rFonts w:asciiTheme="minorHAnsi" w:hAnsiTheme="minorHAnsi" w:cstheme="minorHAnsi"/>
          <w:sz w:val="28"/>
          <w:szCs w:val="28"/>
        </w:rPr>
        <w:t>/research/writing</w:t>
      </w:r>
      <w:r w:rsidR="00E747AE" w:rsidRPr="00D8666B">
        <w:rPr>
          <w:rFonts w:asciiTheme="minorHAnsi" w:hAnsiTheme="minorHAnsi" w:cstheme="minorHAnsi"/>
          <w:sz w:val="28"/>
          <w:szCs w:val="28"/>
        </w:rPr>
        <w:t>/copy-editing</w:t>
      </w:r>
      <w:r w:rsidR="00763E90">
        <w:rPr>
          <w:rFonts w:asciiTheme="minorHAnsi" w:hAnsiTheme="minorHAnsi" w:cstheme="minorHAnsi"/>
          <w:sz w:val="28"/>
          <w:szCs w:val="28"/>
        </w:rPr>
        <w:t>-</w:t>
      </w:r>
      <w:r w:rsidR="00E747AE" w:rsidRPr="00D8666B">
        <w:rPr>
          <w:rFonts w:asciiTheme="minorHAnsi" w:hAnsiTheme="minorHAnsi" w:cstheme="minorHAnsi"/>
          <w:sz w:val="28"/>
          <w:szCs w:val="28"/>
        </w:rPr>
        <w:t>related voluntary services external to PEG</w:t>
      </w:r>
    </w:p>
    <w:tbl>
      <w:tblPr>
        <w:tblStyle w:val="TableGrid"/>
        <w:tblW w:w="13948" w:type="dxa"/>
        <w:tblLook w:val="04A0" w:firstRow="1" w:lastRow="0" w:firstColumn="1" w:lastColumn="0" w:noHBand="0" w:noVBand="1"/>
      </w:tblPr>
      <w:tblGrid>
        <w:gridCol w:w="1342"/>
        <w:gridCol w:w="8718"/>
        <w:gridCol w:w="1559"/>
        <w:gridCol w:w="2329"/>
      </w:tblGrid>
      <w:tr w:rsidR="006E2BEF" w:rsidRPr="005865D9" w14:paraId="7B271EE2" w14:textId="77777777" w:rsidTr="006E2BEF">
        <w:tc>
          <w:tcPr>
            <w:tcW w:w="1342" w:type="dxa"/>
          </w:tcPr>
          <w:p w14:paraId="6FDBDF48" w14:textId="77777777" w:rsidR="006E2BEF" w:rsidRPr="005865D9" w:rsidRDefault="006E2BEF" w:rsidP="00616D87">
            <w:pPr>
              <w:rPr>
                <w:b/>
                <w:bCs/>
              </w:rPr>
            </w:pPr>
            <w:r w:rsidRPr="005865D9">
              <w:rPr>
                <w:b/>
                <w:bCs/>
              </w:rPr>
              <w:t>Date</w:t>
            </w:r>
          </w:p>
        </w:tc>
        <w:tc>
          <w:tcPr>
            <w:tcW w:w="8718" w:type="dxa"/>
          </w:tcPr>
          <w:p w14:paraId="6111B23C" w14:textId="1B1851C1" w:rsidR="006E2BEF" w:rsidRPr="005865D9" w:rsidRDefault="006E2BEF" w:rsidP="00616D87">
            <w:pPr>
              <w:rPr>
                <w:b/>
                <w:bCs/>
              </w:rPr>
            </w:pPr>
            <w:r w:rsidRPr="005865D9">
              <w:rPr>
                <w:b/>
                <w:bCs/>
              </w:rPr>
              <w:t>Title</w:t>
            </w:r>
            <w:r>
              <w:rPr>
                <w:b/>
                <w:bCs/>
              </w:rPr>
              <w:t>, other relevant description</w:t>
            </w:r>
          </w:p>
        </w:tc>
        <w:tc>
          <w:tcPr>
            <w:tcW w:w="1559" w:type="dxa"/>
          </w:tcPr>
          <w:p w14:paraId="7EEF82FB" w14:textId="77777777" w:rsidR="006E2BEF" w:rsidRDefault="006E2BEF" w:rsidP="006E2BEF">
            <w:pPr>
              <w:rPr>
                <w:b/>
                <w:bCs/>
              </w:rPr>
            </w:pPr>
            <w:r>
              <w:rPr>
                <w:b/>
                <w:bCs/>
              </w:rPr>
              <w:t>Actual time</w:t>
            </w:r>
          </w:p>
        </w:tc>
        <w:tc>
          <w:tcPr>
            <w:tcW w:w="2329" w:type="dxa"/>
          </w:tcPr>
          <w:p w14:paraId="4580D98F" w14:textId="77777777" w:rsidR="006E2BEF" w:rsidRPr="005865D9" w:rsidRDefault="006E2BEF" w:rsidP="006E2BEF">
            <w:pPr>
              <w:rPr>
                <w:b/>
                <w:bCs/>
              </w:rPr>
            </w:pPr>
            <w:r>
              <w:rPr>
                <w:b/>
                <w:bCs/>
              </w:rPr>
              <w:t>CPD notional hours</w:t>
            </w:r>
          </w:p>
        </w:tc>
      </w:tr>
      <w:tr w:rsidR="006E2BEF" w14:paraId="66C9E5CC" w14:textId="77777777" w:rsidTr="006E2BEF">
        <w:sdt>
          <w:sdtPr>
            <w:id w:val="2007082413"/>
            <w:placeholder>
              <w:docPart w:val="B84D3C1B77A24A829F224BA58F4A3BB4"/>
            </w:placeholder>
            <w:showingPlcHdr/>
          </w:sdtPr>
          <w:sdtContent>
            <w:tc>
              <w:tcPr>
                <w:tcW w:w="1342" w:type="dxa"/>
              </w:tcPr>
              <w:p w14:paraId="26D8BF6F" w14:textId="77777777" w:rsidR="006E2BEF" w:rsidRDefault="006E2BEF" w:rsidP="00616D87">
                <w:r w:rsidRPr="0008127F">
                  <w:rPr>
                    <w:rStyle w:val="PlaceholderText"/>
                  </w:rPr>
                  <w:t>Click or tap here to enter text.</w:t>
                </w:r>
              </w:p>
            </w:tc>
          </w:sdtContent>
        </w:sdt>
        <w:sdt>
          <w:sdtPr>
            <w:id w:val="1214852927"/>
            <w:placeholder>
              <w:docPart w:val="B84D3C1B77A24A829F224BA58F4A3BB4"/>
            </w:placeholder>
            <w:showingPlcHdr/>
          </w:sdtPr>
          <w:sdtContent>
            <w:tc>
              <w:tcPr>
                <w:tcW w:w="8718" w:type="dxa"/>
              </w:tcPr>
              <w:p w14:paraId="6434DE90" w14:textId="77777777" w:rsidR="006E2BEF" w:rsidRDefault="006E2BEF" w:rsidP="00616D87">
                <w:r w:rsidRPr="0008127F">
                  <w:rPr>
                    <w:rStyle w:val="PlaceholderText"/>
                  </w:rPr>
                  <w:t>Click or tap here to enter text.</w:t>
                </w:r>
              </w:p>
            </w:tc>
          </w:sdtContent>
        </w:sdt>
        <w:tc>
          <w:tcPr>
            <w:tcW w:w="1559" w:type="dxa"/>
          </w:tcPr>
          <w:p w14:paraId="5B4B20F7" w14:textId="77777777" w:rsidR="006E2BEF" w:rsidRDefault="006E2BEF" w:rsidP="00616D87"/>
        </w:tc>
        <w:tc>
          <w:tcPr>
            <w:tcW w:w="2329" w:type="dxa"/>
          </w:tcPr>
          <w:p w14:paraId="6C3C77B9" w14:textId="77777777" w:rsidR="006E2BEF" w:rsidRDefault="006E2BEF" w:rsidP="00616D87"/>
        </w:tc>
      </w:tr>
      <w:tr w:rsidR="006E2BEF" w14:paraId="78495F74" w14:textId="77777777" w:rsidTr="006E2BEF">
        <w:sdt>
          <w:sdtPr>
            <w:id w:val="835350896"/>
            <w:placeholder>
              <w:docPart w:val="B84D3C1B77A24A829F224BA58F4A3BB4"/>
            </w:placeholder>
            <w:showingPlcHdr/>
          </w:sdtPr>
          <w:sdtContent>
            <w:tc>
              <w:tcPr>
                <w:tcW w:w="1342" w:type="dxa"/>
              </w:tcPr>
              <w:p w14:paraId="6A81AB08" w14:textId="77777777" w:rsidR="006E2BEF" w:rsidRDefault="006E2BEF" w:rsidP="00616D87">
                <w:r w:rsidRPr="0008127F">
                  <w:rPr>
                    <w:rStyle w:val="PlaceholderText"/>
                  </w:rPr>
                  <w:t>Click or tap here to enter text.</w:t>
                </w:r>
              </w:p>
            </w:tc>
          </w:sdtContent>
        </w:sdt>
        <w:sdt>
          <w:sdtPr>
            <w:id w:val="1104149795"/>
            <w:placeholder>
              <w:docPart w:val="B84D3C1B77A24A829F224BA58F4A3BB4"/>
            </w:placeholder>
            <w:showingPlcHdr/>
          </w:sdtPr>
          <w:sdtContent>
            <w:tc>
              <w:tcPr>
                <w:tcW w:w="8718" w:type="dxa"/>
              </w:tcPr>
              <w:p w14:paraId="0B8B4FA4" w14:textId="77777777" w:rsidR="006E2BEF" w:rsidRDefault="006E2BEF" w:rsidP="00616D87">
                <w:r w:rsidRPr="0008127F">
                  <w:rPr>
                    <w:rStyle w:val="PlaceholderText"/>
                  </w:rPr>
                  <w:t>Click or tap here to enter text.</w:t>
                </w:r>
              </w:p>
            </w:tc>
          </w:sdtContent>
        </w:sdt>
        <w:tc>
          <w:tcPr>
            <w:tcW w:w="1559" w:type="dxa"/>
          </w:tcPr>
          <w:p w14:paraId="7A7AF21C" w14:textId="77777777" w:rsidR="006E2BEF" w:rsidRDefault="006E2BEF" w:rsidP="00616D87"/>
        </w:tc>
        <w:tc>
          <w:tcPr>
            <w:tcW w:w="2329" w:type="dxa"/>
          </w:tcPr>
          <w:p w14:paraId="59A70A77" w14:textId="77777777" w:rsidR="006E2BEF" w:rsidRDefault="006E2BEF" w:rsidP="00616D87"/>
        </w:tc>
      </w:tr>
      <w:tr w:rsidR="006E2BEF" w14:paraId="1051C8DB" w14:textId="77777777" w:rsidTr="006E2BEF">
        <w:sdt>
          <w:sdtPr>
            <w:id w:val="908649160"/>
            <w:placeholder>
              <w:docPart w:val="B84D3C1B77A24A829F224BA58F4A3BB4"/>
            </w:placeholder>
            <w:showingPlcHdr/>
          </w:sdtPr>
          <w:sdtContent>
            <w:tc>
              <w:tcPr>
                <w:tcW w:w="1342" w:type="dxa"/>
              </w:tcPr>
              <w:p w14:paraId="31DFD862" w14:textId="77777777" w:rsidR="006E2BEF" w:rsidRDefault="006E2BEF" w:rsidP="00616D87">
                <w:r w:rsidRPr="0008127F">
                  <w:rPr>
                    <w:rStyle w:val="PlaceholderText"/>
                  </w:rPr>
                  <w:t>Click or tap here to enter text.</w:t>
                </w:r>
              </w:p>
            </w:tc>
          </w:sdtContent>
        </w:sdt>
        <w:sdt>
          <w:sdtPr>
            <w:id w:val="1935630759"/>
            <w:placeholder>
              <w:docPart w:val="B84D3C1B77A24A829F224BA58F4A3BB4"/>
            </w:placeholder>
            <w:showingPlcHdr/>
          </w:sdtPr>
          <w:sdtContent>
            <w:tc>
              <w:tcPr>
                <w:tcW w:w="8718" w:type="dxa"/>
              </w:tcPr>
              <w:p w14:paraId="737CE929" w14:textId="77777777" w:rsidR="006E2BEF" w:rsidRDefault="006E2BEF" w:rsidP="00616D87">
                <w:r w:rsidRPr="0008127F">
                  <w:rPr>
                    <w:rStyle w:val="PlaceholderText"/>
                  </w:rPr>
                  <w:t>Click or tap here to enter text.</w:t>
                </w:r>
              </w:p>
            </w:tc>
          </w:sdtContent>
        </w:sdt>
        <w:tc>
          <w:tcPr>
            <w:tcW w:w="1559" w:type="dxa"/>
          </w:tcPr>
          <w:p w14:paraId="1A09C7A0" w14:textId="77777777" w:rsidR="006E2BEF" w:rsidRDefault="006E2BEF" w:rsidP="00616D87"/>
        </w:tc>
        <w:tc>
          <w:tcPr>
            <w:tcW w:w="2329" w:type="dxa"/>
          </w:tcPr>
          <w:p w14:paraId="043C172D" w14:textId="77777777" w:rsidR="006E2BEF" w:rsidRDefault="006E2BEF" w:rsidP="00616D87"/>
        </w:tc>
      </w:tr>
      <w:tr w:rsidR="006E2BEF" w14:paraId="58BFAE4D" w14:textId="77777777" w:rsidTr="006E2BEF">
        <w:sdt>
          <w:sdtPr>
            <w:id w:val="1786230663"/>
            <w:placeholder>
              <w:docPart w:val="B84D3C1B77A24A829F224BA58F4A3BB4"/>
            </w:placeholder>
            <w:showingPlcHdr/>
          </w:sdtPr>
          <w:sdtContent>
            <w:tc>
              <w:tcPr>
                <w:tcW w:w="1342" w:type="dxa"/>
              </w:tcPr>
              <w:p w14:paraId="2C93332E" w14:textId="77777777" w:rsidR="006E2BEF" w:rsidRDefault="006E2BEF" w:rsidP="00616D87">
                <w:r w:rsidRPr="0008127F">
                  <w:rPr>
                    <w:rStyle w:val="PlaceholderText"/>
                  </w:rPr>
                  <w:t>Click or tap here to enter text.</w:t>
                </w:r>
              </w:p>
            </w:tc>
          </w:sdtContent>
        </w:sdt>
        <w:sdt>
          <w:sdtPr>
            <w:id w:val="680404126"/>
            <w:placeholder>
              <w:docPart w:val="B84D3C1B77A24A829F224BA58F4A3BB4"/>
            </w:placeholder>
            <w:showingPlcHdr/>
          </w:sdtPr>
          <w:sdtContent>
            <w:tc>
              <w:tcPr>
                <w:tcW w:w="8718" w:type="dxa"/>
              </w:tcPr>
              <w:p w14:paraId="261F3957" w14:textId="77777777" w:rsidR="006E2BEF" w:rsidRDefault="006E2BEF" w:rsidP="00616D87">
                <w:r w:rsidRPr="0008127F">
                  <w:rPr>
                    <w:rStyle w:val="PlaceholderText"/>
                  </w:rPr>
                  <w:t>Click or tap here to enter text.</w:t>
                </w:r>
              </w:p>
            </w:tc>
          </w:sdtContent>
        </w:sdt>
        <w:tc>
          <w:tcPr>
            <w:tcW w:w="1559" w:type="dxa"/>
          </w:tcPr>
          <w:p w14:paraId="16E778FA" w14:textId="77777777" w:rsidR="006E2BEF" w:rsidRDefault="006E2BEF" w:rsidP="00616D87"/>
        </w:tc>
        <w:tc>
          <w:tcPr>
            <w:tcW w:w="2329" w:type="dxa"/>
          </w:tcPr>
          <w:p w14:paraId="4918D567" w14:textId="77777777" w:rsidR="006E2BEF" w:rsidRDefault="006E2BEF" w:rsidP="00616D87"/>
        </w:tc>
      </w:tr>
      <w:tr w:rsidR="006E2BEF" w14:paraId="08432922" w14:textId="77777777" w:rsidTr="006E2BEF">
        <w:sdt>
          <w:sdtPr>
            <w:id w:val="-532426163"/>
            <w:placeholder>
              <w:docPart w:val="E8E80BB8245B44FAA3766D29E1A50A3E"/>
            </w:placeholder>
            <w:showingPlcHdr/>
          </w:sdtPr>
          <w:sdtContent>
            <w:tc>
              <w:tcPr>
                <w:tcW w:w="1342" w:type="dxa"/>
              </w:tcPr>
              <w:p w14:paraId="4C8EB0AA" w14:textId="77777777" w:rsidR="006E2BEF" w:rsidRDefault="006E2BEF" w:rsidP="00616D87">
                <w:r w:rsidRPr="0008127F">
                  <w:rPr>
                    <w:rStyle w:val="PlaceholderText"/>
                  </w:rPr>
                  <w:t>Click or tap here to enter text.</w:t>
                </w:r>
              </w:p>
            </w:tc>
          </w:sdtContent>
        </w:sdt>
        <w:sdt>
          <w:sdtPr>
            <w:id w:val="1267350833"/>
            <w:placeholder>
              <w:docPart w:val="B84D3C1B77A24A829F224BA58F4A3BB4"/>
            </w:placeholder>
            <w:showingPlcHdr/>
          </w:sdtPr>
          <w:sdtContent>
            <w:tc>
              <w:tcPr>
                <w:tcW w:w="8718" w:type="dxa"/>
              </w:tcPr>
              <w:p w14:paraId="191C4ACB" w14:textId="77777777" w:rsidR="006E2BEF" w:rsidRDefault="006E2BEF" w:rsidP="00616D87">
                <w:r w:rsidRPr="0008127F">
                  <w:rPr>
                    <w:rStyle w:val="PlaceholderText"/>
                  </w:rPr>
                  <w:t>Click or tap here to enter text.</w:t>
                </w:r>
              </w:p>
            </w:tc>
          </w:sdtContent>
        </w:sdt>
        <w:tc>
          <w:tcPr>
            <w:tcW w:w="1559" w:type="dxa"/>
          </w:tcPr>
          <w:p w14:paraId="6D6E09D6" w14:textId="77777777" w:rsidR="006E2BEF" w:rsidRDefault="006E2BEF" w:rsidP="00616D87"/>
        </w:tc>
        <w:tc>
          <w:tcPr>
            <w:tcW w:w="2329" w:type="dxa"/>
          </w:tcPr>
          <w:p w14:paraId="317C4A82" w14:textId="77777777" w:rsidR="006E2BEF" w:rsidRDefault="006E2BEF" w:rsidP="00616D87"/>
        </w:tc>
      </w:tr>
      <w:tr w:rsidR="006E2BEF" w14:paraId="0447CF26" w14:textId="77777777" w:rsidTr="006E2BEF">
        <w:tc>
          <w:tcPr>
            <w:tcW w:w="1342" w:type="dxa"/>
          </w:tcPr>
          <w:p w14:paraId="138DB0E8" w14:textId="77777777" w:rsidR="006E2BEF" w:rsidRDefault="006E2BEF" w:rsidP="00616D87"/>
        </w:tc>
        <w:tc>
          <w:tcPr>
            <w:tcW w:w="8718" w:type="dxa"/>
          </w:tcPr>
          <w:p w14:paraId="3DC8668F" w14:textId="77777777" w:rsidR="006E2BEF" w:rsidRDefault="006E2BEF" w:rsidP="00616D87"/>
        </w:tc>
        <w:tc>
          <w:tcPr>
            <w:tcW w:w="1559" w:type="dxa"/>
          </w:tcPr>
          <w:p w14:paraId="4C135138" w14:textId="77777777" w:rsidR="006E2BEF" w:rsidRDefault="006E2BEF" w:rsidP="00616D87"/>
        </w:tc>
        <w:tc>
          <w:tcPr>
            <w:tcW w:w="2329" w:type="dxa"/>
          </w:tcPr>
          <w:p w14:paraId="1C1F9FF2" w14:textId="77777777" w:rsidR="006E2BEF" w:rsidRDefault="006E2BEF" w:rsidP="00616D87"/>
        </w:tc>
      </w:tr>
    </w:tbl>
    <w:p w14:paraId="51E29C2D" w14:textId="77777777" w:rsidR="003137D3" w:rsidRDefault="003137D3" w:rsidP="00281BB9"/>
    <w:p w14:paraId="7D8E4D1A" w14:textId="77777777" w:rsidR="00651C25" w:rsidRPr="00D8666B" w:rsidRDefault="00651C25" w:rsidP="00651C25">
      <w:pPr>
        <w:pStyle w:val="Heading2"/>
        <w:rPr>
          <w:rFonts w:asciiTheme="minorHAnsi" w:hAnsiTheme="minorHAnsi" w:cstheme="minorHAnsi"/>
          <w:sz w:val="28"/>
          <w:szCs w:val="28"/>
        </w:rPr>
      </w:pPr>
      <w:r w:rsidRPr="00D8666B">
        <w:rPr>
          <w:rFonts w:asciiTheme="minorHAnsi" w:hAnsiTheme="minorHAnsi" w:cstheme="minorHAnsi"/>
          <w:sz w:val="28"/>
          <w:szCs w:val="28"/>
        </w:rPr>
        <w:t>Voluntary services to PEG</w:t>
      </w:r>
      <w:r w:rsidR="00E747AE" w:rsidRPr="00D8666B">
        <w:rPr>
          <w:rFonts w:asciiTheme="minorHAnsi" w:hAnsiTheme="minorHAnsi" w:cstheme="minorHAnsi"/>
          <w:sz w:val="28"/>
          <w:szCs w:val="28"/>
        </w:rPr>
        <w:t xml:space="preserve"> (committee involvement, organising events, minute taking)</w:t>
      </w:r>
    </w:p>
    <w:tbl>
      <w:tblPr>
        <w:tblStyle w:val="TableGrid"/>
        <w:tblW w:w="13948" w:type="dxa"/>
        <w:tblLook w:val="04A0" w:firstRow="1" w:lastRow="0" w:firstColumn="1" w:lastColumn="0" w:noHBand="0" w:noVBand="1"/>
      </w:tblPr>
      <w:tblGrid>
        <w:gridCol w:w="1698"/>
        <w:gridCol w:w="8362"/>
        <w:gridCol w:w="1559"/>
        <w:gridCol w:w="2329"/>
      </w:tblGrid>
      <w:tr w:rsidR="00601D9A" w:rsidRPr="005865D9" w14:paraId="4799BF96" w14:textId="77777777" w:rsidTr="006E2BEF">
        <w:tc>
          <w:tcPr>
            <w:tcW w:w="1698" w:type="dxa"/>
          </w:tcPr>
          <w:p w14:paraId="5730C7B8" w14:textId="77777777" w:rsidR="00601D9A" w:rsidRPr="005865D9" w:rsidRDefault="00601D9A" w:rsidP="00616D87">
            <w:pPr>
              <w:rPr>
                <w:b/>
                <w:bCs/>
              </w:rPr>
            </w:pPr>
            <w:r w:rsidRPr="005865D9">
              <w:rPr>
                <w:b/>
                <w:bCs/>
              </w:rPr>
              <w:t>Date</w:t>
            </w:r>
          </w:p>
        </w:tc>
        <w:tc>
          <w:tcPr>
            <w:tcW w:w="8362" w:type="dxa"/>
          </w:tcPr>
          <w:p w14:paraId="056ABFA1" w14:textId="77777777" w:rsidR="00601D9A" w:rsidRPr="005865D9" w:rsidRDefault="00601D9A" w:rsidP="00616D87">
            <w:pPr>
              <w:rPr>
                <w:b/>
                <w:bCs/>
              </w:rPr>
            </w:pPr>
            <w:r>
              <w:rPr>
                <w:b/>
                <w:bCs/>
              </w:rPr>
              <w:t>Type of work</w:t>
            </w:r>
          </w:p>
        </w:tc>
        <w:tc>
          <w:tcPr>
            <w:tcW w:w="1559" w:type="dxa"/>
          </w:tcPr>
          <w:p w14:paraId="6B463889" w14:textId="77777777" w:rsidR="00601D9A" w:rsidRDefault="006E2BEF" w:rsidP="00616D87">
            <w:pPr>
              <w:rPr>
                <w:b/>
                <w:bCs/>
              </w:rPr>
            </w:pPr>
            <w:r>
              <w:rPr>
                <w:b/>
                <w:bCs/>
              </w:rPr>
              <w:t>Actual</w:t>
            </w:r>
            <w:r w:rsidR="00601D9A">
              <w:rPr>
                <w:b/>
                <w:bCs/>
              </w:rPr>
              <w:t xml:space="preserve"> time</w:t>
            </w:r>
          </w:p>
        </w:tc>
        <w:tc>
          <w:tcPr>
            <w:tcW w:w="2329" w:type="dxa"/>
          </w:tcPr>
          <w:p w14:paraId="7FF3D0AF" w14:textId="77777777" w:rsidR="00601D9A" w:rsidRPr="005865D9" w:rsidRDefault="00601D9A" w:rsidP="006E2BEF">
            <w:pPr>
              <w:rPr>
                <w:b/>
                <w:bCs/>
              </w:rPr>
            </w:pPr>
            <w:r>
              <w:rPr>
                <w:b/>
                <w:bCs/>
              </w:rPr>
              <w:t xml:space="preserve">CPD </w:t>
            </w:r>
            <w:r w:rsidR="006E2BEF">
              <w:rPr>
                <w:b/>
                <w:bCs/>
              </w:rPr>
              <w:t>notional hours</w:t>
            </w:r>
          </w:p>
        </w:tc>
      </w:tr>
      <w:tr w:rsidR="00601D9A" w14:paraId="3008E5FB" w14:textId="77777777" w:rsidTr="006E2BEF">
        <w:sdt>
          <w:sdtPr>
            <w:id w:val="574253343"/>
            <w:placeholder>
              <w:docPart w:val="1C609D92B1A140BEA177CEF31AC0BEE0"/>
            </w:placeholder>
            <w:showingPlcHdr/>
          </w:sdtPr>
          <w:sdtContent>
            <w:tc>
              <w:tcPr>
                <w:tcW w:w="1698" w:type="dxa"/>
              </w:tcPr>
              <w:p w14:paraId="7057BAA0" w14:textId="77777777" w:rsidR="00601D9A" w:rsidRDefault="00601D9A" w:rsidP="00616D87">
                <w:r w:rsidRPr="0008127F">
                  <w:rPr>
                    <w:rStyle w:val="PlaceholderText"/>
                  </w:rPr>
                  <w:t>Click or tap here to enter text.</w:t>
                </w:r>
              </w:p>
            </w:tc>
          </w:sdtContent>
        </w:sdt>
        <w:sdt>
          <w:sdtPr>
            <w:id w:val="785862547"/>
            <w:placeholder>
              <w:docPart w:val="1C609D92B1A140BEA177CEF31AC0BEE0"/>
            </w:placeholder>
            <w:showingPlcHdr/>
          </w:sdtPr>
          <w:sdtContent>
            <w:tc>
              <w:tcPr>
                <w:tcW w:w="8362" w:type="dxa"/>
              </w:tcPr>
              <w:p w14:paraId="709F83DC" w14:textId="77777777" w:rsidR="00601D9A" w:rsidRDefault="00601D9A" w:rsidP="00616D87">
                <w:r w:rsidRPr="0008127F">
                  <w:rPr>
                    <w:rStyle w:val="PlaceholderText"/>
                  </w:rPr>
                  <w:t>Click or tap here to enter text.</w:t>
                </w:r>
              </w:p>
            </w:tc>
          </w:sdtContent>
        </w:sdt>
        <w:tc>
          <w:tcPr>
            <w:tcW w:w="1559" w:type="dxa"/>
          </w:tcPr>
          <w:p w14:paraId="329272F4" w14:textId="77777777" w:rsidR="00601D9A" w:rsidRDefault="00601D9A" w:rsidP="00616D87"/>
        </w:tc>
        <w:sdt>
          <w:sdtPr>
            <w:id w:val="-1683813134"/>
            <w:placeholder>
              <w:docPart w:val="DB12B4BF9268484488AD2053AC750838"/>
            </w:placeholder>
            <w:showingPlcHdr/>
          </w:sdtPr>
          <w:sdtContent>
            <w:tc>
              <w:tcPr>
                <w:tcW w:w="2329" w:type="dxa"/>
              </w:tcPr>
              <w:p w14:paraId="3750C100" w14:textId="77777777" w:rsidR="00601D9A" w:rsidRDefault="00601D9A" w:rsidP="00616D87">
                <w:r w:rsidRPr="0008127F">
                  <w:rPr>
                    <w:rStyle w:val="PlaceholderText"/>
                  </w:rPr>
                  <w:t>Click or tap here to enter text.</w:t>
                </w:r>
              </w:p>
            </w:tc>
          </w:sdtContent>
        </w:sdt>
      </w:tr>
      <w:tr w:rsidR="00601D9A" w14:paraId="262F901A" w14:textId="77777777" w:rsidTr="006E2BEF">
        <w:sdt>
          <w:sdtPr>
            <w:id w:val="-365600448"/>
            <w:placeholder>
              <w:docPart w:val="1C609D92B1A140BEA177CEF31AC0BEE0"/>
            </w:placeholder>
            <w:showingPlcHdr/>
          </w:sdtPr>
          <w:sdtContent>
            <w:tc>
              <w:tcPr>
                <w:tcW w:w="1698" w:type="dxa"/>
              </w:tcPr>
              <w:p w14:paraId="606BA4E0" w14:textId="77777777" w:rsidR="00601D9A" w:rsidRDefault="00601D9A" w:rsidP="00616D87">
                <w:r w:rsidRPr="0008127F">
                  <w:rPr>
                    <w:rStyle w:val="PlaceholderText"/>
                  </w:rPr>
                  <w:t>Click or tap here to enter text.</w:t>
                </w:r>
              </w:p>
            </w:tc>
          </w:sdtContent>
        </w:sdt>
        <w:sdt>
          <w:sdtPr>
            <w:id w:val="521980158"/>
            <w:placeholder>
              <w:docPart w:val="1C609D92B1A140BEA177CEF31AC0BEE0"/>
            </w:placeholder>
            <w:showingPlcHdr/>
          </w:sdtPr>
          <w:sdtContent>
            <w:tc>
              <w:tcPr>
                <w:tcW w:w="8362" w:type="dxa"/>
              </w:tcPr>
              <w:p w14:paraId="1CA10549" w14:textId="77777777" w:rsidR="00601D9A" w:rsidRDefault="00601D9A" w:rsidP="00616D87">
                <w:r w:rsidRPr="0008127F">
                  <w:rPr>
                    <w:rStyle w:val="PlaceholderText"/>
                  </w:rPr>
                  <w:t>Click or tap here to enter text.</w:t>
                </w:r>
              </w:p>
            </w:tc>
          </w:sdtContent>
        </w:sdt>
        <w:tc>
          <w:tcPr>
            <w:tcW w:w="1559" w:type="dxa"/>
          </w:tcPr>
          <w:p w14:paraId="6854882D" w14:textId="77777777" w:rsidR="00601D9A" w:rsidRDefault="00601D9A" w:rsidP="00616D87"/>
        </w:tc>
        <w:sdt>
          <w:sdtPr>
            <w:id w:val="-1965310"/>
            <w:placeholder>
              <w:docPart w:val="DB12B4BF9268484488AD2053AC750838"/>
            </w:placeholder>
            <w:showingPlcHdr/>
          </w:sdtPr>
          <w:sdtContent>
            <w:tc>
              <w:tcPr>
                <w:tcW w:w="2329" w:type="dxa"/>
              </w:tcPr>
              <w:p w14:paraId="0DF90B34" w14:textId="77777777" w:rsidR="00601D9A" w:rsidRDefault="00601D9A" w:rsidP="00616D87">
                <w:r w:rsidRPr="0008127F">
                  <w:rPr>
                    <w:rStyle w:val="PlaceholderText"/>
                  </w:rPr>
                  <w:t>Click or tap here to enter text.</w:t>
                </w:r>
              </w:p>
            </w:tc>
          </w:sdtContent>
        </w:sdt>
      </w:tr>
      <w:tr w:rsidR="00601D9A" w14:paraId="5F2B2361" w14:textId="77777777" w:rsidTr="006E2BEF">
        <w:sdt>
          <w:sdtPr>
            <w:id w:val="-1215191985"/>
            <w:placeholder>
              <w:docPart w:val="1C609D92B1A140BEA177CEF31AC0BEE0"/>
            </w:placeholder>
            <w:showingPlcHdr/>
          </w:sdtPr>
          <w:sdtContent>
            <w:tc>
              <w:tcPr>
                <w:tcW w:w="1698" w:type="dxa"/>
              </w:tcPr>
              <w:p w14:paraId="09B7F07E" w14:textId="77777777" w:rsidR="00601D9A" w:rsidRDefault="00601D9A" w:rsidP="00616D87">
                <w:r w:rsidRPr="0008127F">
                  <w:rPr>
                    <w:rStyle w:val="PlaceholderText"/>
                  </w:rPr>
                  <w:t>Click or tap here to enter text.</w:t>
                </w:r>
              </w:p>
            </w:tc>
          </w:sdtContent>
        </w:sdt>
        <w:sdt>
          <w:sdtPr>
            <w:id w:val="-1159543703"/>
            <w:placeholder>
              <w:docPart w:val="1C609D92B1A140BEA177CEF31AC0BEE0"/>
            </w:placeholder>
            <w:showingPlcHdr/>
          </w:sdtPr>
          <w:sdtContent>
            <w:tc>
              <w:tcPr>
                <w:tcW w:w="8362" w:type="dxa"/>
              </w:tcPr>
              <w:p w14:paraId="7091CA57" w14:textId="77777777" w:rsidR="00601D9A" w:rsidRDefault="00601D9A" w:rsidP="00616D87">
                <w:r w:rsidRPr="0008127F">
                  <w:rPr>
                    <w:rStyle w:val="PlaceholderText"/>
                  </w:rPr>
                  <w:t>Click or tap here to enter text.</w:t>
                </w:r>
              </w:p>
            </w:tc>
          </w:sdtContent>
        </w:sdt>
        <w:tc>
          <w:tcPr>
            <w:tcW w:w="1559" w:type="dxa"/>
          </w:tcPr>
          <w:p w14:paraId="240C7121" w14:textId="77777777" w:rsidR="00601D9A" w:rsidRDefault="00601D9A" w:rsidP="00616D87"/>
        </w:tc>
        <w:sdt>
          <w:sdtPr>
            <w:id w:val="-1807617699"/>
            <w:placeholder>
              <w:docPart w:val="DB12B4BF9268484488AD2053AC750838"/>
            </w:placeholder>
            <w:showingPlcHdr/>
          </w:sdtPr>
          <w:sdtContent>
            <w:tc>
              <w:tcPr>
                <w:tcW w:w="2329" w:type="dxa"/>
              </w:tcPr>
              <w:p w14:paraId="0C5CCCD8" w14:textId="77777777" w:rsidR="00601D9A" w:rsidRDefault="00601D9A" w:rsidP="00616D87">
                <w:r w:rsidRPr="0008127F">
                  <w:rPr>
                    <w:rStyle w:val="PlaceholderText"/>
                  </w:rPr>
                  <w:t>Click or tap here to enter text.</w:t>
                </w:r>
              </w:p>
            </w:tc>
          </w:sdtContent>
        </w:sdt>
      </w:tr>
      <w:tr w:rsidR="00601D9A" w14:paraId="7A3C5C3B" w14:textId="77777777" w:rsidTr="006E2BEF">
        <w:sdt>
          <w:sdtPr>
            <w:id w:val="-622151225"/>
            <w:placeholder>
              <w:docPart w:val="1C609D92B1A140BEA177CEF31AC0BEE0"/>
            </w:placeholder>
            <w:showingPlcHdr/>
          </w:sdtPr>
          <w:sdtContent>
            <w:tc>
              <w:tcPr>
                <w:tcW w:w="1698" w:type="dxa"/>
              </w:tcPr>
              <w:p w14:paraId="14F920D3" w14:textId="77777777" w:rsidR="00601D9A" w:rsidRDefault="00601D9A" w:rsidP="00616D87">
                <w:r w:rsidRPr="0008127F">
                  <w:rPr>
                    <w:rStyle w:val="PlaceholderText"/>
                  </w:rPr>
                  <w:t>Click or tap here to enter text.</w:t>
                </w:r>
              </w:p>
            </w:tc>
          </w:sdtContent>
        </w:sdt>
        <w:sdt>
          <w:sdtPr>
            <w:id w:val="1539859551"/>
            <w:placeholder>
              <w:docPart w:val="1C609D92B1A140BEA177CEF31AC0BEE0"/>
            </w:placeholder>
            <w:showingPlcHdr/>
          </w:sdtPr>
          <w:sdtContent>
            <w:tc>
              <w:tcPr>
                <w:tcW w:w="8362" w:type="dxa"/>
              </w:tcPr>
              <w:p w14:paraId="346CF74D" w14:textId="77777777" w:rsidR="00601D9A" w:rsidRDefault="00601D9A" w:rsidP="00616D87">
                <w:r w:rsidRPr="0008127F">
                  <w:rPr>
                    <w:rStyle w:val="PlaceholderText"/>
                  </w:rPr>
                  <w:t>Click or tap here to enter text.</w:t>
                </w:r>
              </w:p>
            </w:tc>
          </w:sdtContent>
        </w:sdt>
        <w:tc>
          <w:tcPr>
            <w:tcW w:w="1559" w:type="dxa"/>
          </w:tcPr>
          <w:p w14:paraId="535804BC" w14:textId="77777777" w:rsidR="00601D9A" w:rsidRDefault="00601D9A" w:rsidP="00616D87"/>
        </w:tc>
        <w:sdt>
          <w:sdtPr>
            <w:id w:val="-886258856"/>
            <w:placeholder>
              <w:docPart w:val="DB12B4BF9268484488AD2053AC750838"/>
            </w:placeholder>
            <w:showingPlcHdr/>
          </w:sdtPr>
          <w:sdtContent>
            <w:tc>
              <w:tcPr>
                <w:tcW w:w="2329" w:type="dxa"/>
              </w:tcPr>
              <w:p w14:paraId="72BA903D" w14:textId="77777777" w:rsidR="00601D9A" w:rsidRDefault="00601D9A" w:rsidP="00616D87">
                <w:r w:rsidRPr="0008127F">
                  <w:rPr>
                    <w:rStyle w:val="PlaceholderText"/>
                  </w:rPr>
                  <w:t>Click or tap here to enter text.</w:t>
                </w:r>
              </w:p>
            </w:tc>
          </w:sdtContent>
        </w:sdt>
      </w:tr>
      <w:tr w:rsidR="00601D9A" w14:paraId="089164B2" w14:textId="77777777" w:rsidTr="006E2BEF">
        <w:sdt>
          <w:sdtPr>
            <w:id w:val="1808285591"/>
            <w:placeholder>
              <w:docPart w:val="DB12B4BF9268484488AD2053AC750838"/>
            </w:placeholder>
            <w:showingPlcHdr/>
          </w:sdtPr>
          <w:sdtContent>
            <w:tc>
              <w:tcPr>
                <w:tcW w:w="1698" w:type="dxa"/>
              </w:tcPr>
              <w:p w14:paraId="78AB4F2C" w14:textId="77777777" w:rsidR="00601D9A" w:rsidRDefault="00601D9A" w:rsidP="00616D87">
                <w:r w:rsidRPr="0008127F">
                  <w:rPr>
                    <w:rStyle w:val="PlaceholderText"/>
                  </w:rPr>
                  <w:t>Click or tap here to enter text.</w:t>
                </w:r>
              </w:p>
            </w:tc>
          </w:sdtContent>
        </w:sdt>
        <w:sdt>
          <w:sdtPr>
            <w:id w:val="-511218094"/>
            <w:placeholder>
              <w:docPart w:val="1C609D92B1A140BEA177CEF31AC0BEE0"/>
            </w:placeholder>
            <w:showingPlcHdr/>
          </w:sdtPr>
          <w:sdtContent>
            <w:tc>
              <w:tcPr>
                <w:tcW w:w="8362" w:type="dxa"/>
              </w:tcPr>
              <w:p w14:paraId="5F09420B" w14:textId="77777777" w:rsidR="00601D9A" w:rsidRDefault="00601D9A" w:rsidP="00616D87">
                <w:r w:rsidRPr="0008127F">
                  <w:rPr>
                    <w:rStyle w:val="PlaceholderText"/>
                  </w:rPr>
                  <w:t>Click or tap here to enter text.</w:t>
                </w:r>
              </w:p>
            </w:tc>
          </w:sdtContent>
        </w:sdt>
        <w:tc>
          <w:tcPr>
            <w:tcW w:w="1559" w:type="dxa"/>
          </w:tcPr>
          <w:p w14:paraId="013791F7" w14:textId="77777777" w:rsidR="00601D9A" w:rsidRDefault="00601D9A" w:rsidP="00616D87"/>
        </w:tc>
        <w:sdt>
          <w:sdtPr>
            <w:id w:val="-1542743054"/>
            <w:placeholder>
              <w:docPart w:val="DB12B4BF9268484488AD2053AC750838"/>
            </w:placeholder>
            <w:showingPlcHdr/>
          </w:sdtPr>
          <w:sdtContent>
            <w:tc>
              <w:tcPr>
                <w:tcW w:w="2329" w:type="dxa"/>
              </w:tcPr>
              <w:p w14:paraId="4BE76EC5" w14:textId="77777777" w:rsidR="00601D9A" w:rsidRDefault="00601D9A" w:rsidP="00616D87">
                <w:r w:rsidRPr="0008127F">
                  <w:rPr>
                    <w:rStyle w:val="PlaceholderText"/>
                  </w:rPr>
                  <w:t>Click or tap here to enter text.</w:t>
                </w:r>
              </w:p>
            </w:tc>
          </w:sdtContent>
        </w:sdt>
      </w:tr>
      <w:tr w:rsidR="00601D9A" w14:paraId="22F14E87" w14:textId="77777777" w:rsidTr="006E2BEF">
        <w:tc>
          <w:tcPr>
            <w:tcW w:w="1698" w:type="dxa"/>
          </w:tcPr>
          <w:p w14:paraId="4CD0B989" w14:textId="77777777" w:rsidR="00601D9A" w:rsidRDefault="00601D9A" w:rsidP="00616D87"/>
        </w:tc>
        <w:tc>
          <w:tcPr>
            <w:tcW w:w="8362" w:type="dxa"/>
          </w:tcPr>
          <w:p w14:paraId="7E6A916F" w14:textId="77777777" w:rsidR="00601D9A" w:rsidRDefault="00601D9A" w:rsidP="00616D87"/>
        </w:tc>
        <w:tc>
          <w:tcPr>
            <w:tcW w:w="1559" w:type="dxa"/>
          </w:tcPr>
          <w:p w14:paraId="595A5944" w14:textId="77777777" w:rsidR="00601D9A" w:rsidRDefault="00601D9A" w:rsidP="00616D87"/>
        </w:tc>
        <w:tc>
          <w:tcPr>
            <w:tcW w:w="2329" w:type="dxa"/>
          </w:tcPr>
          <w:p w14:paraId="7A1F6EF9" w14:textId="77777777" w:rsidR="00601D9A" w:rsidRDefault="00601D9A" w:rsidP="00616D87"/>
        </w:tc>
      </w:tr>
    </w:tbl>
    <w:p w14:paraId="1E5E657D" w14:textId="77777777" w:rsidR="00651C25" w:rsidRDefault="00651C25" w:rsidP="00281BB9"/>
    <w:sectPr w:rsidR="00651C25" w:rsidSect="00281BB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048A0"/>
    <w:multiLevelType w:val="hybridMultilevel"/>
    <w:tmpl w:val="F6F2619E"/>
    <w:lvl w:ilvl="0" w:tplc="E82ED0FC">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5FA51E0"/>
    <w:multiLevelType w:val="hybridMultilevel"/>
    <w:tmpl w:val="6570FB56"/>
    <w:lvl w:ilvl="0" w:tplc="A426B91E">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4161798C"/>
    <w:multiLevelType w:val="multilevel"/>
    <w:tmpl w:val="64B2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D06EAA"/>
    <w:multiLevelType w:val="multilevel"/>
    <w:tmpl w:val="A214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811B6D"/>
    <w:multiLevelType w:val="hybridMultilevel"/>
    <w:tmpl w:val="E758B93E"/>
    <w:lvl w:ilvl="0" w:tplc="52863B36">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DF5224A"/>
    <w:multiLevelType w:val="hybridMultilevel"/>
    <w:tmpl w:val="37EA7EF4"/>
    <w:lvl w:ilvl="0" w:tplc="2144AD84">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52546049">
    <w:abstractNumId w:val="1"/>
  </w:num>
  <w:num w:numId="2" w16cid:durableId="522322136">
    <w:abstractNumId w:val="5"/>
  </w:num>
  <w:num w:numId="3" w16cid:durableId="2087531695">
    <w:abstractNumId w:val="4"/>
  </w:num>
  <w:num w:numId="4" w16cid:durableId="2089418940">
    <w:abstractNumId w:val="0"/>
  </w:num>
  <w:num w:numId="5" w16cid:durableId="1388651417">
    <w:abstractNumId w:val="2"/>
  </w:num>
  <w:num w:numId="6" w16cid:durableId="178889264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53"/>
    <w:rsid w:val="00034F67"/>
    <w:rsid w:val="00097BF8"/>
    <w:rsid w:val="000D201C"/>
    <w:rsid w:val="000E54F5"/>
    <w:rsid w:val="00135CF7"/>
    <w:rsid w:val="001C18CD"/>
    <w:rsid w:val="001C1F69"/>
    <w:rsid w:val="001E1C5F"/>
    <w:rsid w:val="001F1860"/>
    <w:rsid w:val="00255397"/>
    <w:rsid w:val="002641EB"/>
    <w:rsid w:val="00281BB9"/>
    <w:rsid w:val="00283833"/>
    <w:rsid w:val="00293FF5"/>
    <w:rsid w:val="002F0E38"/>
    <w:rsid w:val="002F568A"/>
    <w:rsid w:val="003137D3"/>
    <w:rsid w:val="00316F5C"/>
    <w:rsid w:val="003401BE"/>
    <w:rsid w:val="00347DC9"/>
    <w:rsid w:val="003556C0"/>
    <w:rsid w:val="0039384F"/>
    <w:rsid w:val="003D3928"/>
    <w:rsid w:val="00432758"/>
    <w:rsid w:val="004566EC"/>
    <w:rsid w:val="004B271F"/>
    <w:rsid w:val="00510924"/>
    <w:rsid w:val="00552CE0"/>
    <w:rsid w:val="005865D9"/>
    <w:rsid w:val="00593576"/>
    <w:rsid w:val="00601D9A"/>
    <w:rsid w:val="0061135E"/>
    <w:rsid w:val="006357A4"/>
    <w:rsid w:val="00651C25"/>
    <w:rsid w:val="006944D1"/>
    <w:rsid w:val="006A3140"/>
    <w:rsid w:val="006B5F39"/>
    <w:rsid w:val="006B6EC3"/>
    <w:rsid w:val="006E2BEF"/>
    <w:rsid w:val="007028C1"/>
    <w:rsid w:val="00747BA4"/>
    <w:rsid w:val="00763E90"/>
    <w:rsid w:val="0078176D"/>
    <w:rsid w:val="0079086D"/>
    <w:rsid w:val="00793340"/>
    <w:rsid w:val="007B74B4"/>
    <w:rsid w:val="007E1531"/>
    <w:rsid w:val="008A6E2F"/>
    <w:rsid w:val="008B30CF"/>
    <w:rsid w:val="008C0931"/>
    <w:rsid w:val="008F3216"/>
    <w:rsid w:val="009003C3"/>
    <w:rsid w:val="00904C40"/>
    <w:rsid w:val="009C060C"/>
    <w:rsid w:val="009D7491"/>
    <w:rsid w:val="009E4821"/>
    <w:rsid w:val="00A43903"/>
    <w:rsid w:val="00A6304D"/>
    <w:rsid w:val="00AD3B81"/>
    <w:rsid w:val="00AF69E5"/>
    <w:rsid w:val="00B04C53"/>
    <w:rsid w:val="00B13DB0"/>
    <w:rsid w:val="00B63245"/>
    <w:rsid w:val="00B86644"/>
    <w:rsid w:val="00BD1A2C"/>
    <w:rsid w:val="00C21917"/>
    <w:rsid w:val="00C73A0B"/>
    <w:rsid w:val="00C85752"/>
    <w:rsid w:val="00CB7732"/>
    <w:rsid w:val="00D1524A"/>
    <w:rsid w:val="00D82A1F"/>
    <w:rsid w:val="00D8666B"/>
    <w:rsid w:val="00D9390A"/>
    <w:rsid w:val="00DC144B"/>
    <w:rsid w:val="00DC3BF0"/>
    <w:rsid w:val="00E3199A"/>
    <w:rsid w:val="00E747AE"/>
    <w:rsid w:val="00EA1E97"/>
    <w:rsid w:val="00EF148F"/>
    <w:rsid w:val="00EF3C89"/>
    <w:rsid w:val="00F27ADC"/>
    <w:rsid w:val="00F37B78"/>
    <w:rsid w:val="00F37B90"/>
    <w:rsid w:val="00F51155"/>
    <w:rsid w:val="00F627EF"/>
    <w:rsid w:val="00F67F60"/>
    <w:rsid w:val="00F91B16"/>
    <w:rsid w:val="00FB004E"/>
    <w:rsid w:val="00FF33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6EB8"/>
  <w15:chartTrackingRefBased/>
  <w15:docId w15:val="{0A181CF3-D1C3-453E-B84E-51B206E6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F67"/>
  </w:style>
  <w:style w:type="paragraph" w:styleId="Heading1">
    <w:name w:val="heading 1"/>
    <w:basedOn w:val="Normal"/>
    <w:next w:val="Normal"/>
    <w:link w:val="Heading1Char"/>
    <w:uiPriority w:val="9"/>
    <w:qFormat/>
    <w:rsid w:val="00FB004E"/>
    <w:pPr>
      <w:keepNext/>
      <w:keepLines/>
      <w:spacing w:before="240" w:after="120"/>
      <w:outlineLvl w:val="0"/>
    </w:pPr>
    <w:rPr>
      <w:rFonts w:ascii="Arial" w:eastAsiaTheme="majorEastAsia" w:hAnsi="Arial" w:cstheme="majorBidi"/>
      <w:b/>
      <w:color w:val="44546A" w:themeColor="text2"/>
      <w:sz w:val="28"/>
      <w:szCs w:val="32"/>
    </w:rPr>
  </w:style>
  <w:style w:type="paragraph" w:styleId="Heading2">
    <w:name w:val="heading 2"/>
    <w:basedOn w:val="Heading1"/>
    <w:next w:val="Normal"/>
    <w:link w:val="Heading2Char"/>
    <w:uiPriority w:val="9"/>
    <w:unhideWhenUsed/>
    <w:qFormat/>
    <w:rsid w:val="00BD1A2C"/>
    <w:pPr>
      <w:outlineLvl w:val="1"/>
    </w:pPr>
    <w:rPr>
      <w:color w:val="aut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04E"/>
    <w:rPr>
      <w:rFonts w:ascii="Arial" w:eastAsiaTheme="majorEastAsia" w:hAnsi="Arial" w:cstheme="majorBidi"/>
      <w:b/>
      <w:color w:val="44546A" w:themeColor="text2"/>
      <w:sz w:val="28"/>
      <w:szCs w:val="32"/>
    </w:rPr>
  </w:style>
  <w:style w:type="character" w:styleId="BookTitle">
    <w:name w:val="Book Title"/>
    <w:uiPriority w:val="33"/>
    <w:qFormat/>
    <w:rsid w:val="00034F67"/>
  </w:style>
  <w:style w:type="paragraph" w:styleId="Title">
    <w:name w:val="Title"/>
    <w:basedOn w:val="Normal"/>
    <w:next w:val="Normal"/>
    <w:link w:val="TitleChar"/>
    <w:uiPriority w:val="10"/>
    <w:qFormat/>
    <w:rsid w:val="00034F67"/>
    <w:pPr>
      <w:spacing w:after="0" w:line="240" w:lineRule="auto"/>
      <w:contextualSpacing/>
    </w:pPr>
    <w:rPr>
      <w:rFonts w:ascii="Arial" w:eastAsiaTheme="majorEastAsia" w:hAnsi="Arial" w:cstheme="majorBidi"/>
      <w:b/>
      <w:spacing w:val="-10"/>
      <w:kern w:val="28"/>
      <w:sz w:val="32"/>
      <w:szCs w:val="56"/>
    </w:rPr>
  </w:style>
  <w:style w:type="character" w:customStyle="1" w:styleId="TitleChar">
    <w:name w:val="Title Char"/>
    <w:basedOn w:val="DefaultParagraphFont"/>
    <w:link w:val="Title"/>
    <w:uiPriority w:val="10"/>
    <w:rsid w:val="00034F67"/>
    <w:rPr>
      <w:rFonts w:ascii="Arial" w:eastAsiaTheme="majorEastAsia" w:hAnsi="Arial" w:cstheme="majorBidi"/>
      <w:b/>
      <w:spacing w:val="-10"/>
      <w:kern w:val="28"/>
      <w:sz w:val="32"/>
      <w:szCs w:val="56"/>
    </w:rPr>
  </w:style>
  <w:style w:type="paragraph" w:styleId="Date">
    <w:name w:val="Date"/>
    <w:basedOn w:val="Normal"/>
    <w:next w:val="Normal"/>
    <w:link w:val="DateChar"/>
    <w:uiPriority w:val="99"/>
    <w:unhideWhenUsed/>
    <w:rsid w:val="00255397"/>
    <w:rPr>
      <w:b/>
      <w:bCs/>
      <w:sz w:val="32"/>
    </w:rPr>
  </w:style>
  <w:style w:type="character" w:customStyle="1" w:styleId="DateChar">
    <w:name w:val="Date Char"/>
    <w:basedOn w:val="DefaultParagraphFont"/>
    <w:link w:val="Date"/>
    <w:uiPriority w:val="99"/>
    <w:rsid w:val="00255397"/>
    <w:rPr>
      <w:b/>
      <w:bCs/>
      <w:sz w:val="32"/>
    </w:rPr>
  </w:style>
  <w:style w:type="paragraph" w:styleId="Header">
    <w:name w:val="header"/>
    <w:basedOn w:val="Normal"/>
    <w:link w:val="HeaderChar"/>
    <w:uiPriority w:val="99"/>
    <w:semiHidden/>
    <w:unhideWhenUsed/>
    <w:rsid w:val="001C18C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18CD"/>
  </w:style>
  <w:style w:type="paragraph" w:styleId="ListParagraph">
    <w:name w:val="List Paragraph"/>
    <w:basedOn w:val="Normal"/>
    <w:uiPriority w:val="34"/>
    <w:qFormat/>
    <w:rsid w:val="00281BB9"/>
    <w:pPr>
      <w:ind w:left="720"/>
      <w:contextualSpacing/>
    </w:pPr>
  </w:style>
  <w:style w:type="table" w:styleId="TableGrid">
    <w:name w:val="Table Grid"/>
    <w:basedOn w:val="TableNormal"/>
    <w:uiPriority w:val="39"/>
    <w:rsid w:val="00281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81BB9"/>
    <w:rPr>
      <w:color w:val="808080"/>
    </w:rPr>
  </w:style>
  <w:style w:type="character" w:customStyle="1" w:styleId="Heading2Char">
    <w:name w:val="Heading 2 Char"/>
    <w:basedOn w:val="DefaultParagraphFont"/>
    <w:link w:val="Heading2"/>
    <w:uiPriority w:val="9"/>
    <w:rsid w:val="00BD1A2C"/>
    <w:rPr>
      <w:rFonts w:ascii="Arial" w:eastAsiaTheme="majorEastAsia" w:hAnsi="Arial" w:cstheme="majorBidi"/>
      <w:b/>
      <w:sz w:val="24"/>
      <w:szCs w:val="32"/>
    </w:rPr>
  </w:style>
  <w:style w:type="paragraph" w:styleId="NormalWeb">
    <w:name w:val="Normal (Web)"/>
    <w:basedOn w:val="Normal"/>
    <w:uiPriority w:val="99"/>
    <w:semiHidden/>
    <w:unhideWhenUsed/>
    <w:rsid w:val="00B63245"/>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B63245"/>
    <w:rPr>
      <w:b/>
      <w:bCs/>
    </w:rPr>
  </w:style>
  <w:style w:type="character" w:styleId="Hyperlink">
    <w:name w:val="Hyperlink"/>
    <w:basedOn w:val="DefaultParagraphFont"/>
    <w:uiPriority w:val="99"/>
    <w:unhideWhenUsed/>
    <w:rsid w:val="00A43903"/>
    <w:rPr>
      <w:color w:val="0563C1" w:themeColor="hyperlink"/>
      <w:u w:val="single"/>
    </w:rPr>
  </w:style>
  <w:style w:type="character" w:styleId="UnresolvedMention">
    <w:name w:val="Unresolved Mention"/>
    <w:basedOn w:val="DefaultParagraphFont"/>
    <w:uiPriority w:val="99"/>
    <w:semiHidden/>
    <w:unhideWhenUsed/>
    <w:rsid w:val="00A43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639809">
      <w:bodyDiv w:val="1"/>
      <w:marLeft w:val="0"/>
      <w:marRight w:val="0"/>
      <w:marTop w:val="0"/>
      <w:marBottom w:val="0"/>
      <w:divBdr>
        <w:top w:val="none" w:sz="0" w:space="0" w:color="auto"/>
        <w:left w:val="none" w:sz="0" w:space="0" w:color="auto"/>
        <w:bottom w:val="none" w:sz="0" w:space="0" w:color="auto"/>
        <w:right w:val="none" w:sz="0" w:space="0" w:color="auto"/>
      </w:divBdr>
    </w:div>
    <w:div w:id="624238696">
      <w:bodyDiv w:val="1"/>
      <w:marLeft w:val="0"/>
      <w:marRight w:val="0"/>
      <w:marTop w:val="0"/>
      <w:marBottom w:val="0"/>
      <w:divBdr>
        <w:top w:val="none" w:sz="0" w:space="0" w:color="auto"/>
        <w:left w:val="none" w:sz="0" w:space="0" w:color="auto"/>
        <w:bottom w:val="none" w:sz="0" w:space="0" w:color="auto"/>
        <w:right w:val="none" w:sz="0" w:space="0" w:color="auto"/>
      </w:divBdr>
      <w:divsChild>
        <w:div w:id="1438869949">
          <w:marLeft w:val="0"/>
          <w:marRight w:val="0"/>
          <w:marTop w:val="0"/>
          <w:marBottom w:val="0"/>
          <w:divBdr>
            <w:top w:val="none" w:sz="0" w:space="0" w:color="auto"/>
            <w:left w:val="none" w:sz="0" w:space="0" w:color="auto"/>
            <w:bottom w:val="none" w:sz="0" w:space="0" w:color="auto"/>
            <w:right w:val="none" w:sz="0" w:space="0" w:color="auto"/>
          </w:divBdr>
          <w:divsChild>
            <w:div w:id="961690740">
              <w:marLeft w:val="0"/>
              <w:marRight w:val="0"/>
              <w:marTop w:val="0"/>
              <w:marBottom w:val="0"/>
              <w:divBdr>
                <w:top w:val="none" w:sz="0" w:space="0" w:color="auto"/>
                <w:left w:val="none" w:sz="0" w:space="0" w:color="auto"/>
                <w:bottom w:val="none" w:sz="0" w:space="0" w:color="auto"/>
                <w:right w:val="none" w:sz="0" w:space="0" w:color="auto"/>
              </w:divBdr>
              <w:divsChild>
                <w:div w:id="99472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5813">
      <w:bodyDiv w:val="1"/>
      <w:marLeft w:val="0"/>
      <w:marRight w:val="0"/>
      <w:marTop w:val="0"/>
      <w:marBottom w:val="0"/>
      <w:divBdr>
        <w:top w:val="none" w:sz="0" w:space="0" w:color="auto"/>
        <w:left w:val="none" w:sz="0" w:space="0" w:color="auto"/>
        <w:bottom w:val="none" w:sz="0" w:space="0" w:color="auto"/>
        <w:right w:val="none" w:sz="0" w:space="0" w:color="auto"/>
      </w:divBdr>
    </w:div>
    <w:div w:id="1961297929">
      <w:bodyDiv w:val="1"/>
      <w:marLeft w:val="0"/>
      <w:marRight w:val="0"/>
      <w:marTop w:val="0"/>
      <w:marBottom w:val="0"/>
      <w:divBdr>
        <w:top w:val="none" w:sz="0" w:space="0" w:color="auto"/>
        <w:left w:val="none" w:sz="0" w:space="0" w:color="auto"/>
        <w:bottom w:val="none" w:sz="0" w:space="0" w:color="auto"/>
        <w:right w:val="none" w:sz="0" w:space="0" w:color="auto"/>
      </w:divBdr>
    </w:div>
    <w:div w:id="19658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itors.org.za/cpd-tabl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is\Downloads\Record%20of%20CPD_draft%202%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0F49D50C824E84897A81147E0AD3CE"/>
        <w:category>
          <w:name w:val="General"/>
          <w:gallery w:val="placeholder"/>
        </w:category>
        <w:types>
          <w:type w:val="bbPlcHdr"/>
        </w:types>
        <w:behaviors>
          <w:behavior w:val="content"/>
        </w:behaviors>
        <w:guid w:val="{EA95A1D1-5473-40E8-81D1-3CD3BB37C935}"/>
      </w:docPartPr>
      <w:docPartBody>
        <w:p w:rsidR="00AF4DE1" w:rsidRDefault="00810CA8">
          <w:pPr>
            <w:pStyle w:val="6E0F49D50C824E84897A81147E0AD3CE"/>
          </w:pPr>
          <w:r w:rsidRPr="0008127F">
            <w:rPr>
              <w:rStyle w:val="PlaceholderText"/>
            </w:rPr>
            <w:t>Click or tap here to enter text.</w:t>
          </w:r>
        </w:p>
      </w:docPartBody>
    </w:docPart>
    <w:docPart>
      <w:docPartPr>
        <w:name w:val="3109F9B9766E46DABF268B7490D3AF15"/>
        <w:category>
          <w:name w:val="General"/>
          <w:gallery w:val="placeholder"/>
        </w:category>
        <w:types>
          <w:type w:val="bbPlcHdr"/>
        </w:types>
        <w:behaviors>
          <w:behavior w:val="content"/>
        </w:behaviors>
        <w:guid w:val="{EA478A3A-24B8-4619-BD43-4C0543C83679}"/>
      </w:docPartPr>
      <w:docPartBody>
        <w:p w:rsidR="00AF4DE1" w:rsidRDefault="00810CA8">
          <w:pPr>
            <w:pStyle w:val="3109F9B9766E46DABF268B7490D3AF15"/>
          </w:pPr>
          <w:r w:rsidRPr="0008127F">
            <w:rPr>
              <w:rStyle w:val="PlaceholderText"/>
            </w:rPr>
            <w:t>Click or tap here to enter text.</w:t>
          </w:r>
        </w:p>
      </w:docPartBody>
    </w:docPart>
    <w:docPart>
      <w:docPartPr>
        <w:name w:val="D12C9DDFF415452EB226DE9F0854905F"/>
        <w:category>
          <w:name w:val="General"/>
          <w:gallery w:val="placeholder"/>
        </w:category>
        <w:types>
          <w:type w:val="bbPlcHdr"/>
        </w:types>
        <w:behaviors>
          <w:behavior w:val="content"/>
        </w:behaviors>
        <w:guid w:val="{DB6FEAA6-5A9F-4513-9FBE-1E76F00ABD24}"/>
      </w:docPartPr>
      <w:docPartBody>
        <w:p w:rsidR="00AF4DE1" w:rsidRDefault="00810CA8">
          <w:pPr>
            <w:pStyle w:val="D12C9DDFF415452EB226DE9F0854905F"/>
          </w:pPr>
          <w:r w:rsidRPr="0008127F">
            <w:rPr>
              <w:rStyle w:val="PlaceholderText"/>
            </w:rPr>
            <w:t>Click or tap here to enter text.</w:t>
          </w:r>
        </w:p>
      </w:docPartBody>
    </w:docPart>
    <w:docPart>
      <w:docPartPr>
        <w:name w:val="8460AA418E7448028592FBE3C689A884"/>
        <w:category>
          <w:name w:val="General"/>
          <w:gallery w:val="placeholder"/>
        </w:category>
        <w:types>
          <w:type w:val="bbPlcHdr"/>
        </w:types>
        <w:behaviors>
          <w:behavior w:val="content"/>
        </w:behaviors>
        <w:guid w:val="{4C04FB46-97E2-4595-887A-31289185E8FF}"/>
      </w:docPartPr>
      <w:docPartBody>
        <w:p w:rsidR="00AF4DE1" w:rsidRDefault="00810CA8">
          <w:pPr>
            <w:pStyle w:val="8460AA418E7448028592FBE3C689A884"/>
          </w:pPr>
          <w:r w:rsidRPr="0008127F">
            <w:rPr>
              <w:rStyle w:val="PlaceholderText"/>
            </w:rPr>
            <w:t>Click or tap here to enter text.</w:t>
          </w:r>
        </w:p>
      </w:docPartBody>
    </w:docPart>
    <w:docPart>
      <w:docPartPr>
        <w:name w:val="9FFF693968BE4759B0BF6900B68B0EEE"/>
        <w:category>
          <w:name w:val="General"/>
          <w:gallery w:val="placeholder"/>
        </w:category>
        <w:types>
          <w:type w:val="bbPlcHdr"/>
        </w:types>
        <w:behaviors>
          <w:behavior w:val="content"/>
        </w:behaviors>
        <w:guid w:val="{0282F940-E9D0-4CAD-AF8B-A04AAB3147AA}"/>
      </w:docPartPr>
      <w:docPartBody>
        <w:p w:rsidR="00AF4DE1" w:rsidRDefault="00810CA8">
          <w:pPr>
            <w:pStyle w:val="9FFF693968BE4759B0BF6900B68B0EEE"/>
          </w:pPr>
          <w:r w:rsidRPr="0008127F">
            <w:rPr>
              <w:rStyle w:val="PlaceholderText"/>
            </w:rPr>
            <w:t>Click or tap here to enter text.</w:t>
          </w:r>
        </w:p>
      </w:docPartBody>
    </w:docPart>
    <w:docPart>
      <w:docPartPr>
        <w:name w:val="D4F14EB7307A48E7910DA4B90146D552"/>
        <w:category>
          <w:name w:val="General"/>
          <w:gallery w:val="placeholder"/>
        </w:category>
        <w:types>
          <w:type w:val="bbPlcHdr"/>
        </w:types>
        <w:behaviors>
          <w:behavior w:val="content"/>
        </w:behaviors>
        <w:guid w:val="{82168884-9C35-4E45-9F6C-84B1A0815649}"/>
      </w:docPartPr>
      <w:docPartBody>
        <w:p w:rsidR="00AF4DE1" w:rsidRDefault="00810CA8">
          <w:pPr>
            <w:pStyle w:val="D4F14EB7307A48E7910DA4B90146D552"/>
          </w:pPr>
          <w:r w:rsidRPr="0008127F">
            <w:rPr>
              <w:rStyle w:val="PlaceholderText"/>
            </w:rPr>
            <w:t>Click or tap here to enter text.</w:t>
          </w:r>
        </w:p>
      </w:docPartBody>
    </w:docPart>
    <w:docPart>
      <w:docPartPr>
        <w:name w:val="61E60F3B14ED48598E002DAFC354D118"/>
        <w:category>
          <w:name w:val="General"/>
          <w:gallery w:val="placeholder"/>
        </w:category>
        <w:types>
          <w:type w:val="bbPlcHdr"/>
        </w:types>
        <w:behaviors>
          <w:behavior w:val="content"/>
        </w:behaviors>
        <w:guid w:val="{D0E8E580-0E9B-426B-B9E7-8212527EF705}"/>
      </w:docPartPr>
      <w:docPartBody>
        <w:p w:rsidR="00AF4DE1" w:rsidRDefault="00810CA8">
          <w:pPr>
            <w:pStyle w:val="61E60F3B14ED48598E002DAFC354D118"/>
          </w:pPr>
          <w:r w:rsidRPr="0008127F">
            <w:rPr>
              <w:rStyle w:val="PlaceholderText"/>
            </w:rPr>
            <w:t>Click or tap here to enter text.</w:t>
          </w:r>
        </w:p>
      </w:docPartBody>
    </w:docPart>
    <w:docPart>
      <w:docPartPr>
        <w:name w:val="97AF78F4F2B746B08936660091771137"/>
        <w:category>
          <w:name w:val="General"/>
          <w:gallery w:val="placeholder"/>
        </w:category>
        <w:types>
          <w:type w:val="bbPlcHdr"/>
        </w:types>
        <w:behaviors>
          <w:behavior w:val="content"/>
        </w:behaviors>
        <w:guid w:val="{3F81720B-5B0C-4998-9814-FEA0EAEBA2DD}"/>
      </w:docPartPr>
      <w:docPartBody>
        <w:p w:rsidR="00AF4DE1" w:rsidRDefault="00810CA8">
          <w:pPr>
            <w:pStyle w:val="97AF78F4F2B746B08936660091771137"/>
          </w:pPr>
          <w:r w:rsidRPr="0008127F">
            <w:rPr>
              <w:rStyle w:val="PlaceholderText"/>
            </w:rPr>
            <w:t>Click or tap here to enter text.</w:t>
          </w:r>
        </w:p>
      </w:docPartBody>
    </w:docPart>
    <w:docPart>
      <w:docPartPr>
        <w:name w:val="27962D1740584FDCBD162DEA49C026CE"/>
        <w:category>
          <w:name w:val="General"/>
          <w:gallery w:val="placeholder"/>
        </w:category>
        <w:types>
          <w:type w:val="bbPlcHdr"/>
        </w:types>
        <w:behaviors>
          <w:behavior w:val="content"/>
        </w:behaviors>
        <w:guid w:val="{FF10F7E2-149E-4861-8009-ACD8DB99470E}"/>
      </w:docPartPr>
      <w:docPartBody>
        <w:p w:rsidR="00AF4DE1" w:rsidRDefault="00810CA8">
          <w:pPr>
            <w:pStyle w:val="27962D1740584FDCBD162DEA49C026CE"/>
          </w:pPr>
          <w:r w:rsidRPr="0008127F">
            <w:rPr>
              <w:rStyle w:val="PlaceholderText"/>
            </w:rPr>
            <w:t>Click or tap here to enter text.</w:t>
          </w:r>
        </w:p>
      </w:docPartBody>
    </w:docPart>
    <w:docPart>
      <w:docPartPr>
        <w:name w:val="3DC1074F758F41F581404F1989AE7884"/>
        <w:category>
          <w:name w:val="General"/>
          <w:gallery w:val="placeholder"/>
        </w:category>
        <w:types>
          <w:type w:val="bbPlcHdr"/>
        </w:types>
        <w:behaviors>
          <w:behavior w:val="content"/>
        </w:behaviors>
        <w:guid w:val="{97E207DC-4969-4DFD-BB81-1228C01B3292}"/>
      </w:docPartPr>
      <w:docPartBody>
        <w:p w:rsidR="00AF4DE1" w:rsidRDefault="00810CA8">
          <w:pPr>
            <w:pStyle w:val="3DC1074F758F41F581404F1989AE7884"/>
          </w:pPr>
          <w:r w:rsidRPr="0008127F">
            <w:rPr>
              <w:rStyle w:val="PlaceholderText"/>
            </w:rPr>
            <w:t>Click or tap here to enter text.</w:t>
          </w:r>
        </w:p>
      </w:docPartBody>
    </w:docPart>
    <w:docPart>
      <w:docPartPr>
        <w:name w:val="C8034787554B4B3FBA81CAC2DF54D4A0"/>
        <w:category>
          <w:name w:val="General"/>
          <w:gallery w:val="placeholder"/>
        </w:category>
        <w:types>
          <w:type w:val="bbPlcHdr"/>
        </w:types>
        <w:behaviors>
          <w:behavior w:val="content"/>
        </w:behaviors>
        <w:guid w:val="{A6F94619-5DDF-42FF-B146-280925C4CBBB}"/>
      </w:docPartPr>
      <w:docPartBody>
        <w:p w:rsidR="00AF4DE1" w:rsidRDefault="00810CA8">
          <w:pPr>
            <w:pStyle w:val="C8034787554B4B3FBA81CAC2DF54D4A0"/>
          </w:pPr>
          <w:r w:rsidRPr="0008127F">
            <w:rPr>
              <w:rStyle w:val="PlaceholderText"/>
            </w:rPr>
            <w:t>Click or tap here to enter text.</w:t>
          </w:r>
        </w:p>
      </w:docPartBody>
    </w:docPart>
    <w:docPart>
      <w:docPartPr>
        <w:name w:val="5DF05E630A14413D8F7AE55D82F1EF70"/>
        <w:category>
          <w:name w:val="General"/>
          <w:gallery w:val="placeholder"/>
        </w:category>
        <w:types>
          <w:type w:val="bbPlcHdr"/>
        </w:types>
        <w:behaviors>
          <w:behavior w:val="content"/>
        </w:behaviors>
        <w:guid w:val="{90592020-5F91-463F-8467-A9D8071100A0}"/>
      </w:docPartPr>
      <w:docPartBody>
        <w:p w:rsidR="00AF4DE1" w:rsidRDefault="00810CA8">
          <w:pPr>
            <w:pStyle w:val="5DF05E630A14413D8F7AE55D82F1EF70"/>
          </w:pPr>
          <w:r w:rsidRPr="0008127F">
            <w:rPr>
              <w:rStyle w:val="PlaceholderText"/>
            </w:rPr>
            <w:t>Click or tap here to enter text.</w:t>
          </w:r>
        </w:p>
      </w:docPartBody>
    </w:docPart>
    <w:docPart>
      <w:docPartPr>
        <w:name w:val="F34D9014EE484C178E1D86D3E7DFCB50"/>
        <w:category>
          <w:name w:val="General"/>
          <w:gallery w:val="placeholder"/>
        </w:category>
        <w:types>
          <w:type w:val="bbPlcHdr"/>
        </w:types>
        <w:behaviors>
          <w:behavior w:val="content"/>
        </w:behaviors>
        <w:guid w:val="{15A9715A-D506-4147-910B-E809000ADCA5}"/>
      </w:docPartPr>
      <w:docPartBody>
        <w:p w:rsidR="00AF4DE1" w:rsidRDefault="00810CA8">
          <w:pPr>
            <w:pStyle w:val="F34D9014EE484C178E1D86D3E7DFCB50"/>
          </w:pPr>
          <w:r w:rsidRPr="0008127F">
            <w:rPr>
              <w:rStyle w:val="PlaceholderText"/>
            </w:rPr>
            <w:t>Click or tap here to enter text.</w:t>
          </w:r>
        </w:p>
      </w:docPartBody>
    </w:docPart>
    <w:docPart>
      <w:docPartPr>
        <w:name w:val="1C609D92B1A140BEA177CEF31AC0BEE0"/>
        <w:category>
          <w:name w:val="General"/>
          <w:gallery w:val="placeholder"/>
        </w:category>
        <w:types>
          <w:type w:val="bbPlcHdr"/>
        </w:types>
        <w:behaviors>
          <w:behavior w:val="content"/>
        </w:behaviors>
        <w:guid w:val="{02554A3A-40BE-4213-8E6D-0F6693DB8429}"/>
      </w:docPartPr>
      <w:docPartBody>
        <w:p w:rsidR="00EA01AB" w:rsidRDefault="00AF4DE1" w:rsidP="00AF4DE1">
          <w:pPr>
            <w:pStyle w:val="1C609D92B1A140BEA177CEF31AC0BEE0"/>
          </w:pPr>
          <w:r w:rsidRPr="0008127F">
            <w:rPr>
              <w:rStyle w:val="PlaceholderText"/>
            </w:rPr>
            <w:t>Click or tap here to enter text.</w:t>
          </w:r>
        </w:p>
      </w:docPartBody>
    </w:docPart>
    <w:docPart>
      <w:docPartPr>
        <w:name w:val="DB12B4BF9268484488AD2053AC750838"/>
        <w:category>
          <w:name w:val="General"/>
          <w:gallery w:val="placeholder"/>
        </w:category>
        <w:types>
          <w:type w:val="bbPlcHdr"/>
        </w:types>
        <w:behaviors>
          <w:behavior w:val="content"/>
        </w:behaviors>
        <w:guid w:val="{1C06735D-F881-416C-B01D-12984E801964}"/>
      </w:docPartPr>
      <w:docPartBody>
        <w:p w:rsidR="00EA01AB" w:rsidRDefault="00AF4DE1" w:rsidP="00AF4DE1">
          <w:pPr>
            <w:pStyle w:val="DB12B4BF9268484488AD2053AC750838"/>
          </w:pPr>
          <w:r w:rsidRPr="0008127F">
            <w:rPr>
              <w:rStyle w:val="PlaceholderText"/>
            </w:rPr>
            <w:t>Click or tap here to enter text.</w:t>
          </w:r>
        </w:p>
      </w:docPartBody>
    </w:docPart>
    <w:docPart>
      <w:docPartPr>
        <w:name w:val="B84D3C1B77A24A829F224BA58F4A3BB4"/>
        <w:category>
          <w:name w:val="General"/>
          <w:gallery w:val="placeholder"/>
        </w:category>
        <w:types>
          <w:type w:val="bbPlcHdr"/>
        </w:types>
        <w:behaviors>
          <w:behavior w:val="content"/>
        </w:behaviors>
        <w:guid w:val="{79A26F8D-30E5-4955-94CD-2E125EC8A0B4}"/>
      </w:docPartPr>
      <w:docPartBody>
        <w:p w:rsidR="00EA01AB" w:rsidRDefault="00AF4DE1" w:rsidP="00AF4DE1">
          <w:pPr>
            <w:pStyle w:val="B84D3C1B77A24A829F224BA58F4A3BB4"/>
          </w:pPr>
          <w:r w:rsidRPr="0008127F">
            <w:rPr>
              <w:rStyle w:val="PlaceholderText"/>
            </w:rPr>
            <w:t>Click or tap here to enter text.</w:t>
          </w:r>
        </w:p>
      </w:docPartBody>
    </w:docPart>
    <w:docPart>
      <w:docPartPr>
        <w:name w:val="E8E80BB8245B44FAA3766D29E1A50A3E"/>
        <w:category>
          <w:name w:val="General"/>
          <w:gallery w:val="placeholder"/>
        </w:category>
        <w:types>
          <w:type w:val="bbPlcHdr"/>
        </w:types>
        <w:behaviors>
          <w:behavior w:val="content"/>
        </w:behaviors>
        <w:guid w:val="{24624DA5-A784-49A9-8EA9-C586567FD911}"/>
      </w:docPartPr>
      <w:docPartBody>
        <w:p w:rsidR="00EA01AB" w:rsidRDefault="00AF4DE1" w:rsidP="00AF4DE1">
          <w:pPr>
            <w:pStyle w:val="E8E80BB8245B44FAA3766D29E1A50A3E"/>
          </w:pPr>
          <w:r w:rsidRPr="000812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CA8"/>
    <w:rsid w:val="000A47B2"/>
    <w:rsid w:val="00134A7B"/>
    <w:rsid w:val="00283833"/>
    <w:rsid w:val="00810CA8"/>
    <w:rsid w:val="00930CB8"/>
    <w:rsid w:val="00A452FC"/>
    <w:rsid w:val="00AF4DE1"/>
    <w:rsid w:val="00D9390A"/>
    <w:rsid w:val="00EA01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4DE1"/>
    <w:rPr>
      <w:color w:val="808080"/>
    </w:rPr>
  </w:style>
  <w:style w:type="paragraph" w:customStyle="1" w:styleId="6E0F49D50C824E84897A81147E0AD3CE">
    <w:name w:val="6E0F49D50C824E84897A81147E0AD3CE"/>
  </w:style>
  <w:style w:type="paragraph" w:customStyle="1" w:styleId="3109F9B9766E46DABF268B7490D3AF15">
    <w:name w:val="3109F9B9766E46DABF268B7490D3AF15"/>
  </w:style>
  <w:style w:type="paragraph" w:customStyle="1" w:styleId="D12C9DDFF415452EB226DE9F0854905F">
    <w:name w:val="D12C9DDFF415452EB226DE9F0854905F"/>
  </w:style>
  <w:style w:type="paragraph" w:customStyle="1" w:styleId="8460AA418E7448028592FBE3C689A884">
    <w:name w:val="8460AA418E7448028592FBE3C689A884"/>
  </w:style>
  <w:style w:type="paragraph" w:customStyle="1" w:styleId="9FFF693968BE4759B0BF6900B68B0EEE">
    <w:name w:val="9FFF693968BE4759B0BF6900B68B0EEE"/>
  </w:style>
  <w:style w:type="paragraph" w:customStyle="1" w:styleId="D4F14EB7307A48E7910DA4B90146D552">
    <w:name w:val="D4F14EB7307A48E7910DA4B90146D552"/>
  </w:style>
  <w:style w:type="paragraph" w:customStyle="1" w:styleId="61E60F3B14ED48598E002DAFC354D118">
    <w:name w:val="61E60F3B14ED48598E002DAFC354D118"/>
  </w:style>
  <w:style w:type="paragraph" w:customStyle="1" w:styleId="97AF78F4F2B746B08936660091771137">
    <w:name w:val="97AF78F4F2B746B08936660091771137"/>
  </w:style>
  <w:style w:type="paragraph" w:customStyle="1" w:styleId="27962D1740584FDCBD162DEA49C026CE">
    <w:name w:val="27962D1740584FDCBD162DEA49C026CE"/>
  </w:style>
  <w:style w:type="paragraph" w:customStyle="1" w:styleId="3DC1074F758F41F581404F1989AE7884">
    <w:name w:val="3DC1074F758F41F581404F1989AE7884"/>
  </w:style>
  <w:style w:type="paragraph" w:customStyle="1" w:styleId="C8034787554B4B3FBA81CAC2DF54D4A0">
    <w:name w:val="C8034787554B4B3FBA81CAC2DF54D4A0"/>
  </w:style>
  <w:style w:type="paragraph" w:customStyle="1" w:styleId="5DF05E630A14413D8F7AE55D82F1EF70">
    <w:name w:val="5DF05E630A14413D8F7AE55D82F1EF70"/>
  </w:style>
  <w:style w:type="paragraph" w:customStyle="1" w:styleId="F34D9014EE484C178E1D86D3E7DFCB50">
    <w:name w:val="F34D9014EE484C178E1D86D3E7DFCB50"/>
  </w:style>
  <w:style w:type="paragraph" w:customStyle="1" w:styleId="1C609D92B1A140BEA177CEF31AC0BEE0">
    <w:name w:val="1C609D92B1A140BEA177CEF31AC0BEE0"/>
    <w:rsid w:val="00AF4DE1"/>
  </w:style>
  <w:style w:type="paragraph" w:customStyle="1" w:styleId="DB12B4BF9268484488AD2053AC750838">
    <w:name w:val="DB12B4BF9268484488AD2053AC750838"/>
    <w:rsid w:val="00AF4DE1"/>
  </w:style>
  <w:style w:type="paragraph" w:customStyle="1" w:styleId="B84D3C1B77A24A829F224BA58F4A3BB4">
    <w:name w:val="B84D3C1B77A24A829F224BA58F4A3BB4"/>
    <w:rsid w:val="00AF4DE1"/>
  </w:style>
  <w:style w:type="paragraph" w:customStyle="1" w:styleId="E8E80BB8245B44FAA3766D29E1A50A3E">
    <w:name w:val="E8E80BB8245B44FAA3766D29E1A50A3E"/>
    <w:rsid w:val="00AF4D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Record of CPD_draft 2 (2).dotx</Template>
  <TotalTime>6</TotalTime>
  <Pages>5</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dc:creator>
  <cp:keywords/>
  <dc:description/>
  <cp:lastModifiedBy>Anne Denniston</cp:lastModifiedBy>
  <cp:revision>4</cp:revision>
  <dcterms:created xsi:type="dcterms:W3CDTF">2025-01-08T11:30:00Z</dcterms:created>
  <dcterms:modified xsi:type="dcterms:W3CDTF">2025-01-08T13:28:00Z</dcterms:modified>
</cp:coreProperties>
</file>